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373" w:rsidRDefault="006A0619">
      <w:r>
        <w:rPr>
          <w:noProof/>
          <w:lang w:val="nb-NO" w:eastAsia="nb-NO"/>
        </w:rPr>
        <w:drawing>
          <wp:anchor distT="0" distB="0" distL="114300" distR="114300" simplePos="0" relativeHeight="251663384" behindDoc="0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466725</wp:posOffset>
            </wp:positionV>
            <wp:extent cx="2238375" cy="1914525"/>
            <wp:effectExtent l="19050" t="0" r="9525" b="0"/>
            <wp:wrapThrough wrapText="bothSides">
              <wp:wrapPolygon edited="0">
                <wp:start x="-184" y="0"/>
                <wp:lineTo x="-184" y="21493"/>
                <wp:lineTo x="21692" y="21493"/>
                <wp:lineTo x="21692" y="0"/>
                <wp:lineTo x="-184" y="0"/>
              </wp:wrapPolygon>
            </wp:wrapThrough>
            <wp:docPr id="5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" t="13293" r="946" b="-357"/>
                    <a:stretch/>
                  </pic:blipFill>
                  <pic:spPr bwMode="auto">
                    <a:xfrm>
                      <a:off x="0" y="0"/>
                      <a:ext cx="2238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65432" behindDoc="0" locked="0" layoutInCell="1" allowOverlap="1">
            <wp:simplePos x="0" y="0"/>
            <wp:positionH relativeFrom="page">
              <wp:posOffset>7848600</wp:posOffset>
            </wp:positionH>
            <wp:positionV relativeFrom="page">
              <wp:posOffset>2286000</wp:posOffset>
            </wp:positionV>
            <wp:extent cx="2190750" cy="2428875"/>
            <wp:effectExtent l="19050" t="0" r="0" b="0"/>
            <wp:wrapThrough wrapText="bothSides">
              <wp:wrapPolygon edited="0">
                <wp:start x="-188" y="0"/>
                <wp:lineTo x="-188" y="21515"/>
                <wp:lineTo x="21600" y="21515"/>
                <wp:lineTo x="21600" y="0"/>
                <wp:lineTo x="-188" y="0"/>
              </wp:wrapPolygon>
            </wp:wrapThrough>
            <wp:docPr id="3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F19">
        <w:rPr>
          <w:noProof/>
          <w:lang w:val="nb-NO" w:eastAsia="nb-NO"/>
        </w:rPr>
        <w:drawing>
          <wp:anchor distT="0" distB="0" distL="114300" distR="114300" simplePos="0" relativeHeight="251666456" behindDoc="0" locked="0" layoutInCell="1" allowOverlap="1">
            <wp:simplePos x="0" y="0"/>
            <wp:positionH relativeFrom="page">
              <wp:posOffset>4246880</wp:posOffset>
            </wp:positionH>
            <wp:positionV relativeFrom="page">
              <wp:posOffset>1143000</wp:posOffset>
            </wp:positionV>
            <wp:extent cx="2251710" cy="1060450"/>
            <wp:effectExtent l="0" t="0" r="8890" b="6350"/>
            <wp:wrapThrough wrapText="bothSides">
              <wp:wrapPolygon edited="0">
                <wp:start x="0" y="0"/>
                <wp:lineTo x="0" y="13969"/>
                <wp:lineTo x="6335" y="16556"/>
                <wp:lineTo x="6335" y="17590"/>
                <wp:lineTo x="8772" y="21212"/>
                <wp:lineTo x="9503" y="21212"/>
                <wp:lineTo x="10964" y="21212"/>
                <wp:lineTo x="13645" y="21212"/>
                <wp:lineTo x="20467" y="17590"/>
                <wp:lineTo x="21442" y="15521"/>
                <wp:lineTo x="21442" y="1552"/>
                <wp:lineTo x="731" y="0"/>
                <wp:lineTo x="0" y="0"/>
              </wp:wrapPolygon>
            </wp:wrapThrough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4076700</wp:posOffset>
                </wp:positionV>
                <wp:extent cx="2209800" cy="3168650"/>
                <wp:effectExtent l="0" t="0" r="3175" b="635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Default="002160B6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 w:rsidRPr="00D62E57">
                              <w:rPr>
                                <w:lang w:val="nn-NO"/>
                              </w:rPr>
                              <w:t xml:space="preserve">Har </w:t>
                            </w:r>
                            <w:r>
                              <w:rPr>
                                <w:lang w:val="nn-NO"/>
                              </w:rPr>
                              <w:t>du sett så flott det er framme i kyrkja når alle borna kjem fram saman med meg og syng løvesongen?</w:t>
                            </w:r>
                            <w:r w:rsidRPr="00D62E57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  <w:p w:rsidR="002160B6" w:rsidRDefault="002160B6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 xml:space="preserve">For at borna skal ha eit godt tilbod i kyrkja er eg avhengig av gode medarbeidarar, og dei er avhengig av gode hjelpemiddel. </w:t>
                            </w:r>
                          </w:p>
                          <w:p w:rsidR="002160B6" w:rsidRDefault="002160B6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 xml:space="preserve">Gjevartenesta sikrar at Løvegjengen har eit </w:t>
                            </w:r>
                            <w:proofErr w:type="spellStart"/>
                            <w:r>
                              <w:rPr>
                                <w:lang w:val="nn-NO"/>
                              </w:rPr>
                              <w:t>forutsigbart</w:t>
                            </w:r>
                            <w:proofErr w:type="spellEnd"/>
                            <w:r>
                              <w:rPr>
                                <w:lang w:val="nn-NO"/>
                              </w:rPr>
                              <w:t xml:space="preserve"> budsjett å jobbe med.</w:t>
                            </w:r>
                          </w:p>
                          <w:p w:rsidR="002160B6" w:rsidRDefault="002160B6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E</w:t>
                            </w:r>
                            <w:r w:rsidR="006528A1">
                              <w:rPr>
                                <w:lang w:val="nn-NO"/>
                              </w:rPr>
                              <w:t>g har og ein super barne</w:t>
                            </w:r>
                            <w:r>
                              <w:rPr>
                                <w:lang w:val="nn-NO"/>
                              </w:rPr>
                              <w:t>arbeidar som vert løna av kyrkjelyden. Det er ein utruleg viktig jobb som kyrkjelyden gjerne vil behalde!</w:t>
                            </w:r>
                          </w:p>
                          <w:p w:rsidR="002160B6" w:rsidRDefault="002160B6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</w:p>
                          <w:p w:rsidR="002160B6" w:rsidRPr="00D62E57" w:rsidRDefault="002160B6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51.75pt;margin-top:321pt;width:174pt;height:249.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" filled="f" stroked="f">
                <v:textbox inset=",0,,0">
                  <w:txbxContent>
                    <w:p w:rsidR="002160B6" w:rsidRDefault="002160B6">
                      <w:pPr>
                        <w:pStyle w:val="Brdtekst2"/>
                        <w:rPr>
                          <w:lang w:val="nn-NO"/>
                        </w:rPr>
                      </w:pPr>
                      <w:r w:rsidRPr="00D62E57">
                        <w:rPr>
                          <w:lang w:val="nn-NO"/>
                        </w:rPr>
                        <w:t xml:space="preserve">Har </w:t>
                      </w:r>
                      <w:r>
                        <w:rPr>
                          <w:lang w:val="nn-NO"/>
                        </w:rPr>
                        <w:t>du sett så flott det er framme i kyrkja når alle borna kjem fram saman med meg og syng løvesongen?</w:t>
                      </w:r>
                      <w:r w:rsidRPr="00D62E57">
                        <w:rPr>
                          <w:lang w:val="nn-NO"/>
                        </w:rPr>
                        <w:t xml:space="preserve"> </w:t>
                      </w:r>
                    </w:p>
                    <w:p w:rsidR="002160B6" w:rsidRDefault="002160B6">
                      <w:pPr>
                        <w:pStyle w:val="Brdtekst2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 xml:space="preserve">For at borna skal ha eit godt tilbod i kyrkja er eg avhengig av gode medarbeidarar, og dei er avhengig av gode hjelpemiddel. </w:t>
                      </w:r>
                    </w:p>
                    <w:p w:rsidR="002160B6" w:rsidRDefault="002160B6">
                      <w:pPr>
                        <w:pStyle w:val="Brdtekst2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Gjevartenesta sikrar at Løvegjengen har eit forutsigbart budsjett å jobbe med.</w:t>
                      </w:r>
                    </w:p>
                    <w:p w:rsidR="002160B6" w:rsidRDefault="002160B6">
                      <w:pPr>
                        <w:pStyle w:val="Brdtekst2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E</w:t>
                      </w:r>
                      <w:r w:rsidR="006528A1">
                        <w:rPr>
                          <w:lang w:val="nn-NO"/>
                        </w:rPr>
                        <w:t>g har og ein super barne</w:t>
                      </w:r>
                      <w:r>
                        <w:rPr>
                          <w:lang w:val="nn-NO"/>
                        </w:rPr>
                        <w:t>arbeidar som vert løna av kyrkjelyden. Det er ein utruleg viktig jobb som kyrkjelyden gjerne vil behalde!</w:t>
                      </w:r>
                    </w:p>
                    <w:p w:rsidR="002160B6" w:rsidRDefault="002160B6">
                      <w:pPr>
                        <w:pStyle w:val="Brdtekst2"/>
                        <w:rPr>
                          <w:lang w:val="nn-NO"/>
                        </w:rPr>
                      </w:pPr>
                    </w:p>
                    <w:p w:rsidR="002160B6" w:rsidRPr="00D62E57" w:rsidRDefault="002160B6">
                      <w:pPr>
                        <w:pStyle w:val="Brdtekst2"/>
                        <w:rPr>
                          <w:lang w:val="nn-N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3248025</wp:posOffset>
                </wp:positionV>
                <wp:extent cx="2213610" cy="26320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263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 w:rsidRPr="0091381D">
                              <w:rPr>
                                <w:lang w:val="nn-NO"/>
                              </w:rPr>
                              <w:t xml:space="preserve">Kvar må gje </w:t>
                            </w:r>
                            <w:r>
                              <w:rPr>
                                <w:lang w:val="nn-NO"/>
                              </w:rPr>
                              <w:t>de</w:t>
                            </w:r>
                            <w:r w:rsidR="007710D6">
                              <w:rPr>
                                <w:lang w:val="nn-NO"/>
                              </w:rPr>
                              <w:t>t</w:t>
                            </w:r>
                            <w:r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91381D">
                              <w:rPr>
                                <w:lang w:val="nn-NO"/>
                              </w:rPr>
                              <w:t xml:space="preserve">han har sett seg føre </w:t>
                            </w:r>
                            <w:r>
                              <w:rPr>
                                <w:lang w:val="nn-NO"/>
                              </w:rPr>
                              <w:t>i</w:t>
                            </w:r>
                            <w:r w:rsidRPr="0091381D">
                              <w:rPr>
                                <w:lang w:val="nn-NO"/>
                              </w:rPr>
                              <w:t xml:space="preserve"> hjarta</w:t>
                            </w:r>
                            <w:r>
                              <w:rPr>
                                <w:lang w:val="nn-NO"/>
                              </w:rPr>
                              <w:t xml:space="preserve">,                             ikkje med ulyst eller </w:t>
                            </w:r>
                            <w:r w:rsidR="007710D6">
                              <w:rPr>
                                <w:lang w:val="nn-NO"/>
                              </w:rPr>
                              <w:t xml:space="preserve">av </w:t>
                            </w:r>
                            <w:r>
                              <w:rPr>
                                <w:lang w:val="nn-NO"/>
                              </w:rPr>
                              <w:t>tvang.        For Gud elskar ein glad gjevar.</w:t>
                            </w:r>
                          </w:p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2 Kor 9,7</w:t>
                            </w:r>
                          </w:p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</w:p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Nåden er gratis.</w:t>
                            </w:r>
                          </w:p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Arbeidet med å formidle bodskapen om nåden kostar pengar.</w:t>
                            </w:r>
                          </w:p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</w:p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Vi vonar du er med!</w:t>
                            </w:r>
                          </w:p>
                          <w:p w:rsidR="002160B6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</w:p>
                          <w:p w:rsidR="002160B6" w:rsidRPr="0091381D" w:rsidRDefault="002160B6" w:rsidP="0091381D">
                            <w:pPr>
                              <w:pStyle w:val="Brdtekst2"/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27" type="#_x0000_t202" style="position:absolute;margin-left:336pt;margin-top:255.75pt;width:174.3pt;height:207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" filled="f" stroked="f">
                <v:textbox inset=",0,,0">
                  <w:txbxContent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  <w:r w:rsidRPr="0091381D">
                        <w:rPr>
                          <w:lang w:val="nn-NO"/>
                        </w:rPr>
                        <w:t xml:space="preserve">Kvar må gje </w:t>
                      </w:r>
                      <w:r>
                        <w:rPr>
                          <w:lang w:val="nn-NO"/>
                        </w:rPr>
                        <w:t>de</w:t>
                      </w:r>
                      <w:r w:rsidR="007710D6">
                        <w:rPr>
                          <w:lang w:val="nn-NO"/>
                        </w:rPr>
                        <w:t>t</w:t>
                      </w:r>
                      <w:r>
                        <w:rPr>
                          <w:lang w:val="nn-NO"/>
                        </w:rPr>
                        <w:t xml:space="preserve"> </w:t>
                      </w:r>
                      <w:r w:rsidRPr="0091381D">
                        <w:rPr>
                          <w:lang w:val="nn-NO"/>
                        </w:rPr>
                        <w:t xml:space="preserve">han har sett seg føre </w:t>
                      </w:r>
                      <w:r>
                        <w:rPr>
                          <w:lang w:val="nn-NO"/>
                        </w:rPr>
                        <w:t>i</w:t>
                      </w:r>
                      <w:r w:rsidRPr="0091381D">
                        <w:rPr>
                          <w:lang w:val="nn-NO"/>
                        </w:rPr>
                        <w:t xml:space="preserve"> hjarta</w:t>
                      </w:r>
                      <w:r>
                        <w:rPr>
                          <w:lang w:val="nn-NO"/>
                        </w:rPr>
                        <w:t xml:space="preserve">,                             ikkje med ulyst eller </w:t>
                      </w:r>
                      <w:r w:rsidR="007710D6">
                        <w:rPr>
                          <w:lang w:val="nn-NO"/>
                        </w:rPr>
                        <w:t xml:space="preserve">av </w:t>
                      </w:r>
                      <w:r>
                        <w:rPr>
                          <w:lang w:val="nn-NO"/>
                        </w:rPr>
                        <w:t>tvang.        For Gud elskar ein glad gjevar.</w:t>
                      </w:r>
                    </w:p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2 Kor 9,7</w:t>
                      </w:r>
                    </w:p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</w:p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Nåden er gratis.</w:t>
                      </w:r>
                    </w:p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Arbeidet med å formidle bodskapen om nåden kostar pengar.</w:t>
                      </w:r>
                    </w:p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</w:p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Vi vonar du er med!</w:t>
                      </w:r>
                    </w:p>
                    <w:p w:rsidR="002160B6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</w:p>
                    <w:p w:rsidR="002160B6" w:rsidRPr="0091381D" w:rsidRDefault="002160B6" w:rsidP="0091381D">
                      <w:pPr>
                        <w:pStyle w:val="Brdtekst2"/>
                        <w:rPr>
                          <w:lang w:val="nn-N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>
                <wp:simplePos x="0" y="0"/>
                <wp:positionH relativeFrom="page">
                  <wp:posOffset>4350385</wp:posOffset>
                </wp:positionH>
                <wp:positionV relativeFrom="page">
                  <wp:posOffset>6184900</wp:posOffset>
                </wp:positionV>
                <wp:extent cx="2066290" cy="724535"/>
                <wp:effectExtent l="0" t="0" r="0" b="12065"/>
                <wp:wrapThrough wrapText="bothSides">
                  <wp:wrapPolygon edited="0">
                    <wp:start x="266" y="0"/>
                    <wp:lineTo x="266" y="21202"/>
                    <wp:lineTo x="20976" y="21202"/>
                    <wp:lineTo x="20976" y="0"/>
                    <wp:lineTo x="266" y="0"/>
                  </wp:wrapPolygon>
                </wp:wrapThrough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Pr="007710D6" w:rsidRDefault="002160B6" w:rsidP="00F32FE9">
                            <w:pPr>
                              <w:pStyle w:val="ContactDetails"/>
                              <w:rPr>
                                <w:lang w:val="nn-NO"/>
                              </w:rPr>
                            </w:pPr>
                            <w:r w:rsidRPr="007710D6">
                              <w:rPr>
                                <w:lang w:val="nn-NO"/>
                              </w:rPr>
                              <w:t>Meland Kyrkjekontor</w:t>
                            </w:r>
                            <w:r w:rsidRPr="007710D6">
                              <w:rPr>
                                <w:lang w:val="nn-NO"/>
                              </w:rPr>
                              <w:br/>
                              <w:t>Boks 117, 5906 FREKHAUG</w:t>
                            </w:r>
                          </w:p>
                          <w:p w:rsidR="002160B6" w:rsidRPr="007710D6" w:rsidRDefault="002160B6">
                            <w:pPr>
                              <w:pStyle w:val="ContactDetails"/>
                              <w:rPr>
                                <w:lang w:val="nn-NO"/>
                              </w:rPr>
                            </w:pPr>
                            <w:r w:rsidRPr="007710D6">
                              <w:rPr>
                                <w:lang w:val="nn-NO"/>
                              </w:rPr>
                              <w:t>www.melandkyrkja.no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28" type="#_x0000_t202" style="position:absolute;margin-left:342.55pt;margin-top:487pt;width:162.7pt;height:57.0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" filled="f" stroked="f">
                <v:textbox inset=",0,,0">
                  <w:txbxContent>
                    <w:p w:rsidR="002160B6" w:rsidRPr="007710D6" w:rsidRDefault="002160B6" w:rsidP="00F32FE9">
                      <w:pPr>
                        <w:pStyle w:val="ContactDetails"/>
                        <w:rPr>
                          <w:lang w:val="nn-NO"/>
                        </w:rPr>
                      </w:pPr>
                      <w:r w:rsidRPr="007710D6">
                        <w:rPr>
                          <w:lang w:val="nn-NO"/>
                        </w:rPr>
                        <w:t>Meland Kyrkjekontor</w:t>
                      </w:r>
                      <w:r w:rsidRPr="007710D6">
                        <w:rPr>
                          <w:lang w:val="nn-NO"/>
                        </w:rPr>
                        <w:br/>
                        <w:t>Boks 117, 5906 FREKHAUG</w:t>
                      </w:r>
                    </w:p>
                    <w:p w:rsidR="002160B6" w:rsidRPr="007710D6" w:rsidRDefault="002160B6">
                      <w:pPr>
                        <w:pStyle w:val="ContactDetails"/>
                        <w:rPr>
                          <w:lang w:val="nn-NO"/>
                        </w:rPr>
                      </w:pPr>
                      <w:r w:rsidRPr="007710D6">
                        <w:rPr>
                          <w:lang w:val="nn-NO"/>
                        </w:rPr>
                        <w:t>www.melandkyrkja.no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5562600</wp:posOffset>
                </wp:positionV>
                <wp:extent cx="2070100" cy="361950"/>
                <wp:effectExtent l="0" t="0" r="0" b="19050"/>
                <wp:wrapTight wrapText="bothSides">
                  <wp:wrapPolygon edited="0">
                    <wp:start x="265" y="0"/>
                    <wp:lineTo x="265" y="21221"/>
                    <wp:lineTo x="20937" y="21221"/>
                    <wp:lineTo x="20937" y="0"/>
                    <wp:lineTo x="265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Default="002160B6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29" type="#_x0000_t202" style="position:absolute;margin-left:343pt;margin-top:438pt;width:163pt;height:28.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" filled="f" stroked="f">
                <v:textbox inset=",0,,0">
                  <w:txbxContent>
                    <w:p w:rsidR="002160B6" w:rsidRDefault="002160B6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nb-NO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>
                <wp:simplePos x="0" y="0"/>
                <wp:positionH relativeFrom="page">
                  <wp:posOffset>4359910</wp:posOffset>
                </wp:positionH>
                <wp:positionV relativeFrom="page">
                  <wp:posOffset>5984875</wp:posOffset>
                </wp:positionV>
                <wp:extent cx="2066290" cy="180975"/>
                <wp:effectExtent l="0" t="0" r="0" b="22225"/>
                <wp:wrapThrough wrapText="bothSides">
                  <wp:wrapPolygon edited="0">
                    <wp:start x="266" y="0"/>
                    <wp:lineTo x="266" y="21221"/>
                    <wp:lineTo x="20976" y="21221"/>
                    <wp:lineTo x="20976" y="0"/>
                    <wp:lineTo x="266" y="0"/>
                  </wp:wrapPolygon>
                </wp:wrapThrough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160B6" w:rsidRPr="0091381D" w:rsidRDefault="002160B6">
                            <w:pPr>
                              <w:pStyle w:val="Organization"/>
                              <w:rPr>
                                <w:lang w:val="nn-NO"/>
                              </w:rPr>
                            </w:pPr>
                            <w:r w:rsidRPr="0091381D">
                              <w:rPr>
                                <w:lang w:val="nn-NO"/>
                              </w:rPr>
                              <w:t>Takk for di gåve!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30" type="#_x0000_t202" style="position:absolute;margin-left:343.3pt;margin-top:471.25pt;width:162.7pt;height:14.2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" filled="f" stroked="f">
                <v:textbox inset=",0,,0">
                  <w:txbxContent>
                    <w:p w:rsidR="002160B6" w:rsidRPr="0091381D" w:rsidRDefault="002160B6">
                      <w:pPr>
                        <w:pStyle w:val="Organization"/>
                        <w:rPr>
                          <w:lang w:val="nn-NO"/>
                        </w:rPr>
                      </w:pPr>
                      <w:r w:rsidRPr="0091381D">
                        <w:rPr>
                          <w:lang w:val="nn-NO"/>
                        </w:rPr>
                        <w:t>Takk for di gåve!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>
                <wp:simplePos x="0" y="0"/>
                <wp:positionH relativeFrom="page">
                  <wp:posOffset>744855</wp:posOffset>
                </wp:positionH>
                <wp:positionV relativeFrom="page">
                  <wp:posOffset>3248025</wp:posOffset>
                </wp:positionV>
                <wp:extent cx="2070100" cy="679450"/>
                <wp:effectExtent l="0" t="0" r="0" b="6350"/>
                <wp:wrapThrough wrapText="bothSides">
                  <wp:wrapPolygon edited="0">
                    <wp:start x="265" y="0"/>
                    <wp:lineTo x="265" y="20994"/>
                    <wp:lineTo x="20937" y="20994"/>
                    <wp:lineTo x="20937" y="0"/>
                    <wp:lineTo x="265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160B6" w:rsidRPr="00D62E57" w:rsidRDefault="002160B6">
                            <w:pPr>
                              <w:pStyle w:val="Overskrift4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Å jobbe gratis kostar og noko!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31" type="#_x0000_t202" style="position:absolute;margin-left:58.65pt;margin-top:255.75pt;width:163pt;height:53.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z3PPg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" filled="f" stroked="f">
                <v:textbox inset=",0,,0">
                  <w:txbxContent>
                    <w:p w:rsidR="002160B6" w:rsidRPr="00D62E57" w:rsidRDefault="002160B6">
                      <w:pPr>
                        <w:pStyle w:val="Overskrift4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Å jobbe gratis kostar og noko!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>
                <wp:simplePos x="0" y="0"/>
                <wp:positionH relativeFrom="page">
                  <wp:posOffset>7829550</wp:posOffset>
                </wp:positionH>
                <wp:positionV relativeFrom="page">
                  <wp:posOffset>5353685</wp:posOffset>
                </wp:positionV>
                <wp:extent cx="2275840" cy="618490"/>
                <wp:effectExtent l="0" t="0" r="0" b="16510"/>
                <wp:wrapThrough wrapText="bothSides">
                  <wp:wrapPolygon edited="0">
                    <wp:start x="241" y="0"/>
                    <wp:lineTo x="241" y="21290"/>
                    <wp:lineTo x="20973" y="21290"/>
                    <wp:lineTo x="20973" y="0"/>
                    <wp:lineTo x="241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160B6" w:rsidRPr="007710D6" w:rsidRDefault="002160B6">
                            <w:pPr>
                              <w:pStyle w:val="Undertittel"/>
                              <w:rPr>
                                <w:lang w:val="nn-NO"/>
                              </w:rPr>
                            </w:pPr>
                            <w:r w:rsidRPr="007710D6">
                              <w:rPr>
                                <w:lang w:val="nn-NO"/>
                              </w:rPr>
                              <w:t>Å gje det er å få!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32" type="#_x0000_t202" style="position:absolute;margin-left:616.5pt;margin-top:421.55pt;width:179.2pt;height:48.7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" filled="f" stroked="f">
                <v:textbox inset=",0,,0">
                  <w:txbxContent>
                    <w:p w:rsidR="002160B6" w:rsidRPr="007710D6" w:rsidRDefault="002160B6">
                      <w:pPr>
                        <w:pStyle w:val="Undertittel"/>
                        <w:rPr>
                          <w:lang w:val="nn-NO"/>
                        </w:rPr>
                      </w:pPr>
                      <w:r w:rsidRPr="007710D6">
                        <w:rPr>
                          <w:lang w:val="nn-NO"/>
                        </w:rPr>
                        <w:t>Å gje det er å få!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>
                <wp:simplePos x="0" y="0"/>
                <wp:positionH relativeFrom="page">
                  <wp:posOffset>7810500</wp:posOffset>
                </wp:positionH>
                <wp:positionV relativeFrom="page">
                  <wp:posOffset>5944870</wp:posOffset>
                </wp:positionV>
                <wp:extent cx="2275840" cy="394335"/>
                <wp:effectExtent l="0" t="0" r="0" b="12065"/>
                <wp:wrapTight wrapText="bothSides">
                  <wp:wrapPolygon edited="0">
                    <wp:start x="241" y="0"/>
                    <wp:lineTo x="241" y="20870"/>
                    <wp:lineTo x="20973" y="20870"/>
                    <wp:lineTo x="20973" y="0"/>
                    <wp:lineTo x="241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Default="002160B6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nb-NO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33" type="#_x0000_t202" style="position:absolute;margin-left:615pt;margin-top:468.1pt;width:179.2pt;height:31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" filled="f" stroked="f">
                <v:textbox inset=",0,,0">
                  <w:txbxContent>
                    <w:p w:rsidR="002160B6" w:rsidRDefault="002160B6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nb-NO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>
                <wp:simplePos x="0" y="0"/>
                <wp:positionH relativeFrom="page">
                  <wp:posOffset>7819390</wp:posOffset>
                </wp:positionH>
                <wp:positionV relativeFrom="page">
                  <wp:posOffset>6315075</wp:posOffset>
                </wp:positionV>
                <wp:extent cx="2333625" cy="708025"/>
                <wp:effectExtent l="0" t="0" r="0" b="3175"/>
                <wp:wrapThrough wrapText="bothSides">
                  <wp:wrapPolygon edited="0">
                    <wp:start x="235" y="0"/>
                    <wp:lineTo x="235" y="20922"/>
                    <wp:lineTo x="21159" y="20922"/>
                    <wp:lineTo x="21159" y="0"/>
                    <wp:lineTo x="23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160B6" w:rsidRPr="00D62E57" w:rsidRDefault="002160B6">
                            <w:pPr>
                              <w:pStyle w:val="Overskrift3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Fast gjevarteneste i Meland Kyrkjelyd.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34" type="#_x0000_t202" style="position:absolute;margin-left:615.7pt;margin-top:497.25pt;width:183.75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" filled="f" stroked="f">
                <v:textbox inset=",0,,0">
                  <w:txbxContent>
                    <w:p w:rsidR="002160B6" w:rsidRPr="00D62E57" w:rsidRDefault="002160B6">
                      <w:pPr>
                        <w:pStyle w:val="Overskrift3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Fast gjevarteneste i Meland Kyrkjelyd.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page">
                  <wp:posOffset>7858125</wp:posOffset>
                </wp:positionH>
                <wp:positionV relativeFrom="page">
                  <wp:posOffset>638175</wp:posOffset>
                </wp:positionV>
                <wp:extent cx="2215515" cy="1645920"/>
                <wp:effectExtent l="0" t="3175" r="0" b="1905"/>
                <wp:wrapThrough wrapText="bothSides">
                  <wp:wrapPolygon edited="0">
                    <wp:start x="-93" y="0"/>
                    <wp:lineTo x="-93" y="21475"/>
                    <wp:lineTo x="21600" y="21475"/>
                    <wp:lineTo x="21600" y="0"/>
                    <wp:lineTo x="-93" y="0"/>
                  </wp:wrapPolygon>
                </wp:wrapThrough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5515" cy="1645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60B6" w:rsidRDefault="002160B6">
                            <w:pPr>
                              <w:pStyle w:val="Tittel"/>
                            </w:pPr>
                            <w:r>
                              <w:t xml:space="preserve">Meland </w:t>
                            </w:r>
                            <w:proofErr w:type="spellStart"/>
                            <w:r>
                              <w:t>Kyrkjelyd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35" style="position:absolute;margin-left:618.75pt;margin-top:50.25pt;width:174.45pt;height:129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" fillcolor="#1782bf [3215]" stroked="f" strokecolor="#4a7ebb" strokeweight="1.5pt">
                <v:shadow opacity="22938f" offset="0"/>
                <v:textbox inset=",14.4pt,,14.4pt">
                  <w:txbxContent>
                    <w:p w:rsidR="002160B6" w:rsidRDefault="002160B6">
                      <w:pPr>
                        <w:pStyle w:val="Tittel"/>
                      </w:pPr>
                      <w:r>
                        <w:t>Meland Kyrkjelyd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2362200</wp:posOffset>
                </wp:positionV>
                <wp:extent cx="2181225" cy="640080"/>
                <wp:effectExtent l="6350" t="0" r="0" b="0"/>
                <wp:wrapThrough wrapText="bothSides">
                  <wp:wrapPolygon edited="0">
                    <wp:start x="-94" y="0"/>
                    <wp:lineTo x="-94" y="21279"/>
                    <wp:lineTo x="21600" y="21279"/>
                    <wp:lineTo x="21600" y="0"/>
                    <wp:lineTo x="-94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60B6" w:rsidRDefault="002160B6">
                            <w:pPr>
                              <w:pStyle w:val="Overskrift2"/>
                            </w:pPr>
                            <w:r>
                              <w:t>AVTALE!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36" style="position:absolute;margin-left:337.5pt;margin-top:186pt;width:171.75pt;height:50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" fillcolor="#1782bf [3215]" stroked="f" strokecolor="#4a7ebb" strokeweight="1.5pt">
                <v:shadow opacity="22938f" offset="0"/>
                <v:textbox>
                  <w:txbxContent>
                    <w:p w:rsidR="002160B6" w:rsidRDefault="002160B6">
                      <w:pPr>
                        <w:pStyle w:val="Overskrift2"/>
                      </w:pPr>
                      <w:r>
                        <w:t>AVTALE!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473CE">
        <w:rPr>
          <w:noProof/>
          <w:lang w:val="nb-NO" w:eastAsia="nb-NO"/>
        </w:rPr>
        <w:drawing>
          <wp:anchor distT="0" distB="0" distL="118745" distR="118745" simplePos="0" relativeHeight="251658249" behindDoc="0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638175</wp:posOffset>
            </wp:positionV>
            <wp:extent cx="2212016" cy="1743075"/>
            <wp:effectExtent l="0" t="0" r="0" b="0"/>
            <wp:wrapTight wrapText="bothSides">
              <wp:wrapPolygon edited="0">
                <wp:start x="0" y="0"/>
                <wp:lineTo x="0" y="21246"/>
                <wp:lineTo x="21395" y="21246"/>
                <wp:lineTo x="21395" y="0"/>
                <wp:lineTo x="0" y="0"/>
              </wp:wrapPolygon>
            </wp:wrapTight>
            <wp:docPr id="22" name="Placeholder" descr=":all photo download:42-1586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53" t="29147" r="1981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1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2381250</wp:posOffset>
                </wp:positionV>
                <wp:extent cx="2209800" cy="638810"/>
                <wp:effectExtent l="3175" t="6350" r="0" b="2540"/>
                <wp:wrapThrough wrapText="bothSides">
                  <wp:wrapPolygon edited="0">
                    <wp:start x="-93" y="0"/>
                    <wp:lineTo x="-93" y="21278"/>
                    <wp:lineTo x="21600" y="21278"/>
                    <wp:lineTo x="21600" y="0"/>
                    <wp:lineTo x="-93" y="0"/>
                  </wp:wrapPolygon>
                </wp:wrapThrough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388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60B6" w:rsidRPr="00D62E57" w:rsidRDefault="006528A1">
                            <w:pPr>
                              <w:pStyle w:val="Overskrift1"/>
                              <w:rPr>
                                <w:sz w:val="40"/>
                                <w:lang w:val="nn-NO"/>
                              </w:rPr>
                            </w:pPr>
                            <w:r>
                              <w:rPr>
                                <w:sz w:val="40"/>
                                <w:lang w:val="nn-NO"/>
                              </w:rPr>
                              <w:t>Løva</w:t>
                            </w:r>
                            <w:r w:rsidR="002160B6" w:rsidRPr="00D62E57">
                              <w:rPr>
                                <w:sz w:val="40"/>
                                <w:lang w:val="nn-NO"/>
                              </w:rPr>
                              <w:t xml:space="preserve"> helsar!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37" style="position:absolute;margin-left:53.25pt;margin-top:187.5pt;width:174pt;height:50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" fillcolor="#1782bf [3215]" stroked="f" strokecolor="#4a7ebb" strokeweight="1.5pt">
                <v:shadow opacity="22938f" offset="0"/>
                <v:textbox inset=",7.2pt,,7.2pt">
                  <w:txbxContent>
                    <w:p w:rsidR="002160B6" w:rsidRPr="00D62E57" w:rsidRDefault="006528A1">
                      <w:pPr>
                        <w:pStyle w:val="Overskrift1"/>
                        <w:rPr>
                          <w:sz w:val="40"/>
                          <w:lang w:val="nn-NO"/>
                        </w:rPr>
                      </w:pPr>
                      <w:r>
                        <w:rPr>
                          <w:sz w:val="40"/>
                          <w:lang w:val="nn-NO"/>
                        </w:rPr>
                        <w:t>Løva</w:t>
                      </w:r>
                      <w:r w:rsidR="002160B6" w:rsidRPr="00D62E57">
                        <w:rPr>
                          <w:sz w:val="40"/>
                          <w:lang w:val="nn-NO"/>
                        </w:rPr>
                        <w:t xml:space="preserve"> helsar!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473CE">
        <w:br w:type="page"/>
      </w:r>
      <w:r w:rsidR="00373D59">
        <w:rPr>
          <w:noProof/>
          <w:lang w:val="nb-NO" w:eastAsia="nb-NO"/>
        </w:rPr>
        <w:lastRenderedPageBreak/>
        <w:drawing>
          <wp:anchor distT="0" distB="0" distL="114300" distR="114300" simplePos="0" relativeHeight="251675159" behindDoc="0" locked="0" layoutInCell="1" allowOverlap="1">
            <wp:simplePos x="0" y="0"/>
            <wp:positionH relativeFrom="page">
              <wp:posOffset>3902075</wp:posOffset>
            </wp:positionH>
            <wp:positionV relativeFrom="page">
              <wp:posOffset>619125</wp:posOffset>
            </wp:positionV>
            <wp:extent cx="3761105" cy="2514600"/>
            <wp:effectExtent l="19050" t="0" r="0" b="0"/>
            <wp:wrapThrough wrapText="bothSides">
              <wp:wrapPolygon edited="0">
                <wp:start x="-109" y="0"/>
                <wp:lineTo x="-109" y="21436"/>
                <wp:lineTo x="21553" y="21436"/>
                <wp:lineTo x="21553" y="0"/>
                <wp:lineTo x="-109" y="0"/>
              </wp:wrapPolygon>
            </wp:wrapThrough>
            <wp:docPr id="39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0D6">
        <w:rPr>
          <w:noProof/>
          <w:lang w:val="nb-NO" w:eastAsia="nb-NO"/>
        </w:rPr>
        <w:drawing>
          <wp:anchor distT="0" distB="0" distL="114300" distR="114300" simplePos="0" relativeHeight="251678744" behindDoc="0" locked="0" layoutInCell="1" allowOverlap="1">
            <wp:simplePos x="0" y="0"/>
            <wp:positionH relativeFrom="margin">
              <wp:posOffset>421005</wp:posOffset>
            </wp:positionH>
            <wp:positionV relativeFrom="margin">
              <wp:posOffset>-6985</wp:posOffset>
            </wp:positionV>
            <wp:extent cx="3229610" cy="2512695"/>
            <wp:effectExtent l="19050" t="0" r="8890" b="0"/>
            <wp:wrapSquare wrapText="bothSides"/>
            <wp:docPr id="1" name="Bilde 0" descr="Giving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ing-Flower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>
                <wp:simplePos x="0" y="0"/>
                <wp:positionH relativeFrom="page">
                  <wp:posOffset>697230</wp:posOffset>
                </wp:positionH>
                <wp:positionV relativeFrom="page">
                  <wp:posOffset>3886200</wp:posOffset>
                </wp:positionV>
                <wp:extent cx="3100070" cy="3225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322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  <w:r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Det er mykje kyrkjelydsarbeid som er svært viktig, men som ikkje vert dekka av tilskotet frå kommunen. Difor har kyrkjelyden i mange år hatt ei gjevarteneste. </w:t>
                            </w: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  <w:r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Du kan gje tilfeldige summar eller avtale ein fast sum </w:t>
                            </w:r>
                            <w:proofErr w:type="spellStart"/>
                            <w:r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>pr</w:t>
                            </w:r>
                            <w:proofErr w:type="spellEnd"/>
                            <w:r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 månad, halvår eller år til dømes. </w:t>
                            </w: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  <w:r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>Den faste gjevartenesta gjer at soknerådet kan planlegge arbeid med basis i ei fast gjevarteneste - til dømes stillingar. No vert to av stillingane til kyrkjelyden heilt eller delvis finansierte av innsamla midlar.</w:t>
                            </w: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7710D6" w:rsidRDefault="00FD42D8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  <w:r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I 2015 kom det inn </w:t>
                            </w:r>
                            <w:proofErr w:type="spellStart"/>
                            <w:r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 32</w:t>
                            </w:r>
                            <w:r w:rsidR="007710D6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>5</w:t>
                            </w:r>
                            <w:r w:rsidR="002160B6"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 000 kr i faste gåver. </w:t>
                            </w: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  <w:r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>Kollekt under gudstenestene kjem i tillegg.</w:t>
                            </w: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  <w:r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Vi vonar vi klarer </w:t>
                            </w:r>
                            <w:r w:rsidR="006528A1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>enda betre</w:t>
                            </w:r>
                            <w:r w:rsidR="00FD42D8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 i 2016</w:t>
                            </w:r>
                            <w:r w:rsidRPr="00ED3840"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  <w:t xml:space="preserve">! </w:t>
                            </w: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2160B6" w:rsidRDefault="002160B6" w:rsidP="0091381D">
                            <w:pPr>
                              <w:spacing w:after="0"/>
                              <w:ind w:left="720" w:firstLine="720"/>
                              <w:rPr>
                                <w:rFonts w:eastAsia="Times New Roman" w:cs="Lucida Grande"/>
                                <w:color w:val="1782BF" w:themeColor="text2"/>
                                <w:shd w:val="clear" w:color="auto" w:fill="FFFFFF"/>
                                <w:lang w:val="nn-NO" w:eastAsia="nb-NO"/>
                              </w:rPr>
                            </w:pPr>
                            <w:r w:rsidRPr="002160B6">
                              <w:rPr>
                                <w:rFonts w:eastAsia="Times New Roman" w:cs="Lucida Grande"/>
                                <w:color w:val="1782BF" w:themeColor="text2"/>
                                <w:shd w:val="clear" w:color="auto" w:fill="FFFFFF"/>
                                <w:lang w:val="nn-NO" w:eastAsia="nb-NO"/>
                              </w:rPr>
                              <w:t>Blir du med?</w:t>
                            </w: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ED3840" w:rsidRDefault="002160B6" w:rsidP="003018E6">
                            <w:pPr>
                              <w:spacing w:after="0"/>
                              <w:rPr>
                                <w:rFonts w:eastAsia="Times New Roman" w:cs="Lucida Grande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val="nn-NO" w:eastAsia="nb-NO"/>
                              </w:rPr>
                            </w:pPr>
                          </w:p>
                          <w:p w:rsidR="002160B6" w:rsidRPr="00ED3840" w:rsidRDefault="002160B6" w:rsidP="003018E6">
                            <w:pPr>
                              <w:pStyle w:val="Brdtekst"/>
                              <w:ind w:firstLine="0"/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" o:spid="_x0000_s1038" type="#_x0000_t202" style="position:absolute;margin-left:54.9pt;margin-top:306pt;width:244.1pt;height:254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" filled="f" stroked="f">
                <v:textbox inset=",7.2pt,,7.2pt">
                  <w:txbxContent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  <w:r w:rsidRPr="00ED3840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 xml:space="preserve">Det er mykje kyrkjelydsarbeid som er svært viktig, men som ikkje vert dekka av tilskotet frå kommunen. Difor har kyrkjelyden i mange år hatt ei gjevarteneste. </w:t>
                      </w: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  <w:r w:rsidRPr="00ED3840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 xml:space="preserve">Du kan gje tilfeldige summar eller avtale ein fast sum pr månad, halvår eller år til dømes. </w:t>
                      </w: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  <w:r w:rsidRPr="00ED3840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>Den faste gjevartenesta gjer at soknerådet kan planlegge arbeid med basis i ei fast gjevarteneste - til dømes stillingar. No vert to av stillingane til kyrkjelyden heilt eller delvis finansierte av innsamla midlar.</w:t>
                      </w: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7710D6" w:rsidRDefault="00FD42D8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  <w:r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>I 2015 kom det inn ca 32</w:t>
                      </w:r>
                      <w:r w:rsidR="007710D6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>5</w:t>
                      </w:r>
                      <w:r w:rsidR="002160B6" w:rsidRPr="00ED3840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 xml:space="preserve"> 000 kr i faste gåver. </w:t>
                      </w: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  <w:r w:rsidRPr="00ED3840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>Kollekt under gudstenestene kjem i tillegg.</w:t>
                      </w: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  <w:r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 xml:space="preserve">Vi vonar vi klarer </w:t>
                      </w:r>
                      <w:r w:rsidR="006528A1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>enda betre</w:t>
                      </w:r>
                      <w:r w:rsidR="00FD42D8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 xml:space="preserve"> i 2016</w:t>
                      </w:r>
                      <w:r w:rsidRPr="00ED3840"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  <w:t xml:space="preserve">! </w:t>
                      </w: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2160B6" w:rsidRDefault="002160B6" w:rsidP="0091381D">
                      <w:pPr>
                        <w:spacing w:after="0"/>
                        <w:ind w:left="720" w:firstLine="720"/>
                        <w:rPr>
                          <w:rFonts w:eastAsia="Times New Roman" w:cs="Lucida Grande"/>
                          <w:color w:val="1782BF" w:themeColor="text2"/>
                          <w:shd w:val="clear" w:color="auto" w:fill="FFFFFF"/>
                          <w:lang w:val="nn-NO" w:eastAsia="nb-NO"/>
                        </w:rPr>
                      </w:pPr>
                      <w:r w:rsidRPr="002160B6">
                        <w:rPr>
                          <w:rFonts w:eastAsia="Times New Roman" w:cs="Lucida Grande"/>
                          <w:color w:val="1782BF" w:themeColor="text2"/>
                          <w:shd w:val="clear" w:color="auto" w:fill="FFFFFF"/>
                          <w:lang w:val="nn-NO" w:eastAsia="nb-NO"/>
                        </w:rPr>
                        <w:t>Blir du med?</w:t>
                      </w: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ED3840" w:rsidRDefault="002160B6" w:rsidP="003018E6">
                      <w:pPr>
                        <w:spacing w:after="0"/>
                        <w:rPr>
                          <w:rFonts w:eastAsia="Times New Roman" w:cs="Lucida Grande"/>
                          <w:color w:val="333333"/>
                          <w:sz w:val="20"/>
                          <w:szCs w:val="20"/>
                          <w:shd w:val="clear" w:color="auto" w:fill="FFFFFF"/>
                          <w:lang w:val="nn-NO" w:eastAsia="nb-NO"/>
                        </w:rPr>
                      </w:pPr>
                    </w:p>
                    <w:p w:rsidR="002160B6" w:rsidRPr="00ED3840" w:rsidRDefault="002160B6" w:rsidP="003018E6">
                      <w:pPr>
                        <w:pStyle w:val="Brdtekst"/>
                        <w:ind w:firstLine="0"/>
                        <w:rPr>
                          <w:lang w:val="nn-N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6696" behindDoc="0" locked="0" layoutInCell="1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3886200</wp:posOffset>
                </wp:positionV>
                <wp:extent cx="3009900" cy="2832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" name="Tekstbok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Pr="002160B6" w:rsidRDefault="002160B6">
                            <w:pPr>
                              <w:rPr>
                                <w:color w:val="1782BF" w:themeColor="text2"/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2160B6">
                              <w:rPr>
                                <w:color w:val="1782BF" w:themeColor="text2"/>
                                <w:sz w:val="22"/>
                                <w:szCs w:val="22"/>
                                <w:lang w:val="nn-NO"/>
                              </w:rPr>
                              <w:t>Pengane frå gjevartenesta går til</w:t>
                            </w:r>
                          </w:p>
                          <w:p w:rsidR="002160B6" w:rsidRDefault="006528A1" w:rsidP="000441C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Løn til barne</w:t>
                            </w:r>
                            <w:r w:rsidR="002160B6">
                              <w:rPr>
                                <w:sz w:val="22"/>
                                <w:szCs w:val="22"/>
                                <w:lang w:val="nn-NO"/>
                              </w:rPr>
                              <w:t>arbeidar</w:t>
                            </w:r>
                          </w:p>
                          <w:p w:rsidR="006528A1" w:rsidRDefault="002160B6" w:rsidP="000441C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6528A1">
                              <w:rPr>
                                <w:sz w:val="22"/>
                                <w:szCs w:val="22"/>
                                <w:lang w:val="nn-NO"/>
                              </w:rPr>
                              <w:t xml:space="preserve">Løn til </w:t>
                            </w:r>
                            <w:r w:rsidR="006528A1">
                              <w:rPr>
                                <w:sz w:val="22"/>
                                <w:szCs w:val="22"/>
                                <w:lang w:val="nn-NO"/>
                              </w:rPr>
                              <w:t>ungdomsarbeidar</w:t>
                            </w:r>
                            <w:r w:rsidR="006528A1" w:rsidRPr="006528A1">
                              <w:rPr>
                                <w:sz w:val="22"/>
                                <w:szCs w:val="22"/>
                                <w:lang w:val="nn-NO"/>
                              </w:rPr>
                              <w:t xml:space="preserve"> </w:t>
                            </w:r>
                          </w:p>
                          <w:p w:rsidR="002160B6" w:rsidRPr="006528A1" w:rsidRDefault="00FD42D8" w:rsidP="000441C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Vårt arbeid på Møteplassen</w:t>
                            </w:r>
                          </w:p>
                          <w:p w:rsidR="002160B6" w:rsidRDefault="002160B6" w:rsidP="000441C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Løvegjengen</w:t>
                            </w:r>
                            <w:r w:rsidR="00FA2455">
                              <w:rPr>
                                <w:sz w:val="22"/>
                                <w:szCs w:val="22"/>
                                <w:lang w:val="nn-NO"/>
                              </w:rPr>
                              <w:t xml:space="preserve"> og anna </w:t>
                            </w:r>
                            <w:proofErr w:type="spellStart"/>
                            <w:r w:rsidR="00FA2455">
                              <w:rPr>
                                <w:sz w:val="22"/>
                                <w:szCs w:val="22"/>
                                <w:lang w:val="nn-NO"/>
                              </w:rPr>
                              <w:t>trusopplæring</w:t>
                            </w:r>
                            <w:proofErr w:type="spellEnd"/>
                          </w:p>
                          <w:p w:rsidR="002160B6" w:rsidRDefault="002160B6" w:rsidP="000441C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Ungdomsarbeid</w:t>
                            </w:r>
                          </w:p>
                          <w:p w:rsidR="00FA2455" w:rsidRDefault="00FA2455" w:rsidP="000441C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 xml:space="preserve">Frå våren 2016: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husgruppeprosjekt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:rsidR="002160B6" w:rsidRPr="000441CA" w:rsidRDefault="007710D6" w:rsidP="000441CA">
                            <w:p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Ei fast</w:t>
                            </w:r>
                            <w:r w:rsidR="002160B6">
                              <w:rPr>
                                <w:sz w:val="22"/>
                                <w:szCs w:val="22"/>
                                <w:lang w:val="nn-NO"/>
                              </w:rPr>
                              <w:t xml:space="preserve"> inntekt for kyrkja gjev betre arbeidsvilkår for dei som jobbar der, og betre og fleire opplevingar for dei som brukar kyrkja.</w:t>
                            </w:r>
                          </w:p>
                          <w:p w:rsidR="002160B6" w:rsidRPr="000441CA" w:rsidRDefault="002160B6" w:rsidP="000441CA">
                            <w:pPr>
                              <w:rPr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2160B6">
                              <w:rPr>
                                <w:color w:val="1782BF" w:themeColor="text2"/>
                                <w:sz w:val="22"/>
                                <w:szCs w:val="22"/>
                                <w:lang w:val="nn-NO"/>
                              </w:rPr>
                              <w:t>Det er lett å gje!</w:t>
                            </w:r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 xml:space="preserve">                                                 Last ned gjevarskjema på heimesida, eller ta med deg eit skjema frå kyrkja og send det til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kyrkjekontoret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val="nn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6" o:spid="_x0000_s1039" type="#_x0000_t202" style="position:absolute;margin-left:340pt;margin-top:306pt;width:237pt;height:223pt;z-index:25167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" filled="f" stroked="f">
                <v:textbox>
                  <w:txbxContent>
                    <w:p w:rsidR="002160B6" w:rsidRPr="002160B6" w:rsidRDefault="002160B6">
                      <w:pPr>
                        <w:rPr>
                          <w:color w:val="1782BF" w:themeColor="text2"/>
                          <w:sz w:val="22"/>
                          <w:szCs w:val="22"/>
                          <w:lang w:val="nn-NO"/>
                        </w:rPr>
                      </w:pPr>
                      <w:r w:rsidRPr="002160B6">
                        <w:rPr>
                          <w:color w:val="1782BF" w:themeColor="text2"/>
                          <w:sz w:val="22"/>
                          <w:szCs w:val="22"/>
                          <w:lang w:val="nn-NO"/>
                        </w:rPr>
                        <w:t>Pengane frå gjevartenesta går til</w:t>
                      </w:r>
                    </w:p>
                    <w:p w:rsidR="002160B6" w:rsidRDefault="006528A1" w:rsidP="000441C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sz w:val="22"/>
                          <w:szCs w:val="22"/>
                          <w:lang w:val="nn-NO"/>
                        </w:rPr>
                        <w:t>Løn til barne</w:t>
                      </w:r>
                      <w:r w:rsidR="002160B6">
                        <w:rPr>
                          <w:sz w:val="22"/>
                          <w:szCs w:val="22"/>
                          <w:lang w:val="nn-NO"/>
                        </w:rPr>
                        <w:t>arbeidar</w:t>
                      </w:r>
                    </w:p>
                    <w:p w:rsidR="006528A1" w:rsidRDefault="002160B6" w:rsidP="000441C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  <w:lang w:val="nn-NO"/>
                        </w:rPr>
                      </w:pPr>
                      <w:r w:rsidRPr="006528A1">
                        <w:rPr>
                          <w:sz w:val="22"/>
                          <w:szCs w:val="22"/>
                          <w:lang w:val="nn-NO"/>
                        </w:rPr>
                        <w:t xml:space="preserve">Løn til </w:t>
                      </w:r>
                      <w:r w:rsidR="006528A1">
                        <w:rPr>
                          <w:sz w:val="22"/>
                          <w:szCs w:val="22"/>
                          <w:lang w:val="nn-NO"/>
                        </w:rPr>
                        <w:t>ungdomsarbeidar</w:t>
                      </w:r>
                      <w:r w:rsidR="006528A1" w:rsidRPr="006528A1">
                        <w:rPr>
                          <w:sz w:val="22"/>
                          <w:szCs w:val="22"/>
                          <w:lang w:val="nn-NO"/>
                        </w:rPr>
                        <w:t xml:space="preserve"> </w:t>
                      </w:r>
                    </w:p>
                    <w:p w:rsidR="002160B6" w:rsidRPr="006528A1" w:rsidRDefault="00FD42D8" w:rsidP="000441C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sz w:val="22"/>
                          <w:szCs w:val="22"/>
                          <w:lang w:val="nn-NO"/>
                        </w:rPr>
                        <w:t>Vårt arbeid på Møteplassen</w:t>
                      </w:r>
                    </w:p>
                    <w:p w:rsidR="002160B6" w:rsidRDefault="002160B6" w:rsidP="000441C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sz w:val="22"/>
                          <w:szCs w:val="22"/>
                          <w:lang w:val="nn-NO"/>
                        </w:rPr>
                        <w:t>Løvegjengen</w:t>
                      </w:r>
                      <w:r w:rsidR="00FA2455">
                        <w:rPr>
                          <w:sz w:val="22"/>
                          <w:szCs w:val="22"/>
                          <w:lang w:val="nn-NO"/>
                        </w:rPr>
                        <w:t xml:space="preserve"> og anna </w:t>
                      </w:r>
                      <w:proofErr w:type="spellStart"/>
                      <w:r w:rsidR="00FA2455">
                        <w:rPr>
                          <w:sz w:val="22"/>
                          <w:szCs w:val="22"/>
                          <w:lang w:val="nn-NO"/>
                        </w:rPr>
                        <w:t>trusopplæring</w:t>
                      </w:r>
                      <w:proofErr w:type="spellEnd"/>
                    </w:p>
                    <w:p w:rsidR="002160B6" w:rsidRDefault="002160B6" w:rsidP="000441C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sz w:val="22"/>
                          <w:szCs w:val="22"/>
                          <w:lang w:val="nn-NO"/>
                        </w:rPr>
                        <w:t>Ungdomsarbeid</w:t>
                      </w:r>
                    </w:p>
                    <w:p w:rsidR="00FA2455" w:rsidRDefault="00FA2455" w:rsidP="000441C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sz w:val="22"/>
                          <w:szCs w:val="22"/>
                          <w:lang w:val="nn-NO"/>
                        </w:rPr>
                        <w:t xml:space="preserve">Frå våren 2016: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nn-NO"/>
                        </w:rPr>
                        <w:t>husgruppeprosjekt</w:t>
                      </w:r>
                      <w:bookmarkStart w:id="1" w:name="_GoBack"/>
                      <w:bookmarkEnd w:id="1"/>
                      <w:proofErr w:type="spellEnd"/>
                    </w:p>
                    <w:p w:rsidR="002160B6" w:rsidRPr="000441CA" w:rsidRDefault="007710D6" w:rsidP="000441CA">
                      <w:pPr>
                        <w:rPr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sz w:val="22"/>
                          <w:szCs w:val="22"/>
                          <w:lang w:val="nn-NO"/>
                        </w:rPr>
                        <w:t>Ei fast</w:t>
                      </w:r>
                      <w:r w:rsidR="002160B6">
                        <w:rPr>
                          <w:sz w:val="22"/>
                          <w:szCs w:val="22"/>
                          <w:lang w:val="nn-NO"/>
                        </w:rPr>
                        <w:t xml:space="preserve"> inntekt for kyrkja gjev betre arbeidsvilkår for dei som jobbar der, og betre og fleire opplevingar for dei som brukar kyrkja.</w:t>
                      </w:r>
                    </w:p>
                    <w:p w:rsidR="002160B6" w:rsidRPr="000441CA" w:rsidRDefault="002160B6" w:rsidP="000441CA">
                      <w:pPr>
                        <w:rPr>
                          <w:sz w:val="22"/>
                          <w:szCs w:val="22"/>
                          <w:lang w:val="nn-NO"/>
                        </w:rPr>
                      </w:pPr>
                      <w:r w:rsidRPr="002160B6">
                        <w:rPr>
                          <w:color w:val="1782BF" w:themeColor="text2"/>
                          <w:sz w:val="22"/>
                          <w:szCs w:val="22"/>
                          <w:lang w:val="nn-NO"/>
                        </w:rPr>
                        <w:t>Det er lett å gje!</w:t>
                      </w:r>
                      <w:r>
                        <w:rPr>
                          <w:sz w:val="22"/>
                          <w:szCs w:val="22"/>
                          <w:lang w:val="nn-NO"/>
                        </w:rPr>
                        <w:t xml:space="preserve">                                                 Last ned gjevarskjema på heimesida, eller ta med deg eit skjema frå kyrkja og send det til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nn-NO"/>
                        </w:rPr>
                        <w:t>kyrkjekontoret</w:t>
                      </w:r>
                      <w:proofErr w:type="spellEnd"/>
                      <w:r>
                        <w:rPr>
                          <w:sz w:val="22"/>
                          <w:szCs w:val="22"/>
                          <w:lang w:val="nn-NO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page">
                  <wp:posOffset>7696200</wp:posOffset>
                </wp:positionH>
                <wp:positionV relativeFrom="page">
                  <wp:posOffset>638175</wp:posOffset>
                </wp:positionV>
                <wp:extent cx="2349500" cy="640080"/>
                <wp:effectExtent l="0" t="3175" r="0" b="4445"/>
                <wp:wrapThrough wrapText="bothSides">
                  <wp:wrapPolygon edited="0">
                    <wp:start x="-88" y="0"/>
                    <wp:lineTo x="-88" y="20957"/>
                    <wp:lineTo x="21600" y="20957"/>
                    <wp:lineTo x="21600" y="0"/>
                    <wp:lineTo x="-88" y="0"/>
                  </wp:wrapPolygon>
                </wp:wrapThrough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64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2160B6" w:rsidRDefault="00116C28" w:rsidP="00116C28">
                            <w:pPr>
                              <w:pStyle w:val="Overskrift2"/>
                            </w:pPr>
                            <w:r>
                              <w:rPr>
                                <w:lang w:val="nb-NO"/>
                              </w:rPr>
                              <w:t>Spørsmål og svar: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" o:spid="_x0000_s1040" style="position:absolute;margin-left:606pt;margin-top:50.25pt;width:185pt;height:50.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" fillcolor="#8fd9fb [3205]" stroked="f" strokecolor="#4a7ebb" strokeweight="1.5pt">
                <v:stroke o:forcedash="t"/>
                <v:shadow opacity="22938f" offset="0"/>
                <v:textbox inset=",14.4pt,,14.4pt">
                  <w:txbxContent>
                    <w:p w:rsidR="002160B6" w:rsidRDefault="00116C28" w:rsidP="00116C28">
                      <w:pPr>
                        <w:pStyle w:val="Overskrift2"/>
                      </w:pPr>
                      <w:r>
                        <w:rPr>
                          <w:lang w:val="nb-NO"/>
                        </w:rPr>
                        <w:t>Spørsmål og svar: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7720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3114675</wp:posOffset>
                </wp:positionV>
                <wp:extent cx="6991350" cy="639445"/>
                <wp:effectExtent l="0" t="3175" r="0" b="5080"/>
                <wp:wrapThrough wrapText="bothSides">
                  <wp:wrapPolygon edited="0">
                    <wp:start x="-29" y="0"/>
                    <wp:lineTo x="-29" y="21278"/>
                    <wp:lineTo x="21600" y="21278"/>
                    <wp:lineTo x="21600" y="0"/>
                    <wp:lineTo x="-29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639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60B6" w:rsidRPr="003018E6" w:rsidRDefault="002160B6">
                            <w:pPr>
                              <w:pStyle w:val="Overskrift1"/>
                              <w:rPr>
                                <w:lang w:val="nn-NO"/>
                              </w:rPr>
                            </w:pPr>
                            <w:r w:rsidRPr="003018E6">
                              <w:rPr>
                                <w:lang w:val="nn-NO"/>
                              </w:rPr>
                              <w:t xml:space="preserve">Gjevartenesta </w:t>
                            </w:r>
                            <w:r>
                              <w:rPr>
                                <w:lang w:val="nn-NO"/>
                              </w:rPr>
                              <w:t>i Meland kyrkjelyd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41" style="position:absolute;margin-left:54.75pt;margin-top:245.25pt;width:550.5pt;height:50.35pt;z-index:25167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" fillcolor="#1782bf [3215]" stroked="f" strokecolor="#4a7ebb" strokeweight="1.5pt">
                <v:shadow opacity="22938f" offset="0"/>
                <v:textbox inset=",7.2pt,,7.2pt">
                  <w:txbxContent>
                    <w:p w:rsidR="002160B6" w:rsidRPr="003018E6" w:rsidRDefault="002160B6">
                      <w:pPr>
                        <w:pStyle w:val="Overskrift1"/>
                        <w:rPr>
                          <w:lang w:val="nn-NO"/>
                        </w:rPr>
                      </w:pPr>
                      <w:r w:rsidRPr="003018E6">
                        <w:rPr>
                          <w:lang w:val="nn-NO"/>
                        </w:rPr>
                        <w:t xml:space="preserve">Gjevartenesta </w:t>
                      </w:r>
                      <w:r>
                        <w:rPr>
                          <w:lang w:val="nn-NO"/>
                        </w:rPr>
                        <w:t>i Meland kyrkjelyd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D42D8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>
                <wp:simplePos x="0" y="0"/>
                <wp:positionH relativeFrom="page">
                  <wp:posOffset>7778750</wp:posOffset>
                </wp:positionH>
                <wp:positionV relativeFrom="page">
                  <wp:posOffset>1397000</wp:posOffset>
                </wp:positionV>
                <wp:extent cx="2197735" cy="5730240"/>
                <wp:effectExtent l="6350" t="0" r="571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573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0B6" w:rsidRPr="003F7166" w:rsidRDefault="007710D6">
                            <w:pPr>
                              <w:pStyle w:val="Brdtekst3"/>
                              <w:rPr>
                                <w:color w:val="1782BF" w:themeColor="text2"/>
                                <w:lang w:val="nn-NO"/>
                              </w:rPr>
                            </w:pPr>
                            <w:r>
                              <w:rPr>
                                <w:color w:val="1782BF" w:themeColor="text2"/>
                                <w:lang w:val="nn-NO"/>
                              </w:rPr>
                              <w:t xml:space="preserve">Kva er </w:t>
                            </w:r>
                            <w:r w:rsidR="002160B6" w:rsidRPr="003F7166">
                              <w:rPr>
                                <w:color w:val="1782BF" w:themeColor="text2"/>
                                <w:lang w:val="nn-NO"/>
                              </w:rPr>
                              <w:t>gjevarteneste?</w:t>
                            </w:r>
                          </w:p>
                          <w:p w:rsidR="002160B6" w:rsidRDefault="002160B6" w:rsidP="003F7166">
                            <w:pPr>
                              <w:pStyle w:val="Brdtekst3"/>
                              <w:rPr>
                                <w:lang w:val="nn-NO"/>
                              </w:rPr>
                            </w:pPr>
                            <w:r w:rsidRPr="003F7166">
                              <w:rPr>
                                <w:lang w:val="nn-NO"/>
                              </w:rPr>
                              <w:t xml:space="preserve">Gjevartenesta er ei </w:t>
                            </w:r>
                            <w:r>
                              <w:rPr>
                                <w:lang w:val="nn-NO"/>
                              </w:rPr>
                              <w:t xml:space="preserve">ordning der medlemmane i kyrkjelyden gjev eit fast beløp kvar månad. </w:t>
                            </w:r>
                          </w:p>
                          <w:p w:rsidR="002160B6" w:rsidRPr="00487512" w:rsidRDefault="002160B6" w:rsidP="003F7166">
                            <w:pPr>
                              <w:pStyle w:val="Brdtekst3"/>
                              <w:rPr>
                                <w:color w:val="1782BF" w:themeColor="text2"/>
                                <w:lang w:val="nn-NO"/>
                              </w:rPr>
                            </w:pPr>
                            <w:r w:rsidRPr="00487512">
                              <w:rPr>
                                <w:color w:val="1782BF" w:themeColor="text2"/>
                                <w:lang w:val="nn-NO"/>
                              </w:rPr>
                              <w:t>Kva går pengane til?</w:t>
                            </w:r>
                          </w:p>
                          <w:p w:rsidR="002160B6" w:rsidRDefault="002160B6" w:rsidP="003F7166">
                            <w:pPr>
                              <w:pStyle w:val="Brdtekst3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Pengane går til forskjellige delar av kyrkjelyden si</w:t>
                            </w:r>
                            <w:r w:rsidR="00116C28">
                              <w:rPr>
                                <w:lang w:val="nn-NO"/>
                              </w:rPr>
                              <w:t>tt arbeid. Til dø</w:t>
                            </w:r>
                            <w:r w:rsidR="00FD42D8">
                              <w:rPr>
                                <w:lang w:val="nn-NO"/>
                              </w:rPr>
                              <w:t>mes arbeid på Møteplassen</w:t>
                            </w:r>
                            <w:r w:rsidR="00116C28">
                              <w:rPr>
                                <w:lang w:val="nn-NO"/>
                              </w:rPr>
                              <w:t xml:space="preserve">, </w:t>
                            </w:r>
                            <w:r>
                              <w:rPr>
                                <w:lang w:val="nn-NO"/>
                              </w:rPr>
                              <w:t xml:space="preserve">besøkstenesta og </w:t>
                            </w:r>
                            <w:proofErr w:type="spellStart"/>
                            <w:r>
                              <w:rPr>
                                <w:lang w:val="nn-NO"/>
                              </w:rPr>
                              <w:t>trusopplæringa</w:t>
                            </w:r>
                            <w:proofErr w:type="spellEnd"/>
                            <w:r>
                              <w:rPr>
                                <w:lang w:val="nn-NO"/>
                              </w:rPr>
                              <w:t>, i form av  mellom anna Løvegjengen og konfirmasjonsarbeidet.</w:t>
                            </w:r>
                          </w:p>
                          <w:p w:rsidR="002160B6" w:rsidRPr="00487512" w:rsidRDefault="002160B6" w:rsidP="003F7166">
                            <w:pPr>
                              <w:pStyle w:val="Brdtekst3"/>
                              <w:rPr>
                                <w:color w:val="1782BF" w:themeColor="text2"/>
                                <w:lang w:val="nn-NO"/>
                              </w:rPr>
                            </w:pPr>
                            <w:r w:rsidRPr="00487512">
                              <w:rPr>
                                <w:color w:val="1782BF" w:themeColor="text2"/>
                                <w:lang w:val="nn-NO"/>
                              </w:rPr>
                              <w:t>Kor mykje må eg gje?</w:t>
                            </w:r>
                          </w:p>
                          <w:p w:rsidR="002160B6" w:rsidRDefault="002160B6" w:rsidP="003F7166">
                            <w:pPr>
                              <w:pStyle w:val="Brdtekst3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Beløpet vel du sjølv.</w:t>
                            </w:r>
                            <w:r w:rsidR="00116C28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nn-NO"/>
                              </w:rPr>
                              <w:t xml:space="preserve"> Gud har lova at du skal bli velsigna viss du gjev attende av det du har fått.</w:t>
                            </w:r>
                          </w:p>
                          <w:p w:rsidR="002160B6" w:rsidRPr="00487512" w:rsidRDefault="002160B6" w:rsidP="003F7166">
                            <w:pPr>
                              <w:pStyle w:val="Brdtekst3"/>
                              <w:rPr>
                                <w:color w:val="1782BF" w:themeColor="text2"/>
                                <w:lang w:val="nn-NO"/>
                              </w:rPr>
                            </w:pPr>
                            <w:r w:rsidRPr="00487512">
                              <w:rPr>
                                <w:color w:val="1782BF" w:themeColor="text2"/>
                                <w:lang w:val="nn-NO"/>
                              </w:rPr>
                              <w:t>Korleis gjer eg dette?</w:t>
                            </w:r>
                          </w:p>
                          <w:p w:rsidR="002160B6" w:rsidRDefault="002160B6" w:rsidP="003F7166">
                            <w:pPr>
                              <w:pStyle w:val="Brdtekst3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 xml:space="preserve">På nettstaden </w:t>
                            </w:r>
                            <w:hyperlink r:id="rId14" w:history="1">
                              <w:r w:rsidRPr="00116C28">
                                <w:rPr>
                                  <w:rStyle w:val="Hyperkobling"/>
                                  <w:color w:val="000000" w:themeColor="text1"/>
                                  <w:lang w:val="nn-NO"/>
                                </w:rPr>
                                <w:t>www.melandkyrkja.no</w:t>
                              </w:r>
                            </w:hyperlink>
                            <w:r>
                              <w:rPr>
                                <w:lang w:val="nn-NO"/>
                              </w:rPr>
                              <w:t xml:space="preserve"> kan du laste ned eit skjema som du fyller ut og sender til </w:t>
                            </w:r>
                            <w:proofErr w:type="spellStart"/>
                            <w:r>
                              <w:rPr>
                                <w:lang w:val="nn-NO"/>
                              </w:rPr>
                              <w:t>kyrkjekontoret</w:t>
                            </w:r>
                            <w:proofErr w:type="spellEnd"/>
                            <w:r>
                              <w:rPr>
                                <w:lang w:val="nn-NO"/>
                              </w:rPr>
                              <w:t>. Skjemaet ligg og bak i kyrkja. Legg det i postkassa i våpenhuset.</w:t>
                            </w:r>
                          </w:p>
                          <w:p w:rsidR="002160B6" w:rsidRPr="0007740A" w:rsidRDefault="002160B6" w:rsidP="003F7166">
                            <w:pPr>
                              <w:pStyle w:val="Brdtekst3"/>
                              <w:rPr>
                                <w:color w:val="1782BF" w:themeColor="text2"/>
                                <w:lang w:val="nn-NO"/>
                              </w:rPr>
                            </w:pPr>
                            <w:r w:rsidRPr="0007740A">
                              <w:rPr>
                                <w:color w:val="1782BF" w:themeColor="text2"/>
                                <w:lang w:val="nn-NO"/>
                              </w:rPr>
                              <w:t>Kvifor skal eg bli fast gjevar?</w:t>
                            </w:r>
                          </w:p>
                          <w:p w:rsidR="002160B6" w:rsidRPr="003F7166" w:rsidRDefault="002160B6" w:rsidP="003F7166">
                            <w:pPr>
                              <w:pStyle w:val="Brdtekst3"/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Vi trur at fast gjevarteneste vil velsigne både deg og kyrkjelyden. Den som gjev, han skal få!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42" type="#_x0000_t202" style="position:absolute;margin-left:612.5pt;margin-top:110pt;width:173.05pt;height:451.2pt;z-index:25166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" filled="f" stroked="f">
                <v:textbox inset=",7.2pt,,7.2pt">
                  <w:txbxContent>
                    <w:p w:rsidR="002160B6" w:rsidRPr="003F7166" w:rsidRDefault="007710D6">
                      <w:pPr>
                        <w:pStyle w:val="Brdtekst3"/>
                        <w:rPr>
                          <w:color w:val="1782BF" w:themeColor="text2"/>
                          <w:lang w:val="nn-NO"/>
                        </w:rPr>
                      </w:pPr>
                      <w:r>
                        <w:rPr>
                          <w:color w:val="1782BF" w:themeColor="text2"/>
                          <w:lang w:val="nn-NO"/>
                        </w:rPr>
                        <w:t xml:space="preserve">Kva er </w:t>
                      </w:r>
                      <w:r w:rsidR="002160B6" w:rsidRPr="003F7166">
                        <w:rPr>
                          <w:color w:val="1782BF" w:themeColor="text2"/>
                          <w:lang w:val="nn-NO"/>
                        </w:rPr>
                        <w:t>gjevarteneste?</w:t>
                      </w:r>
                    </w:p>
                    <w:p w:rsidR="002160B6" w:rsidRDefault="002160B6" w:rsidP="003F7166">
                      <w:pPr>
                        <w:pStyle w:val="Brdtekst3"/>
                        <w:rPr>
                          <w:lang w:val="nn-NO"/>
                        </w:rPr>
                      </w:pPr>
                      <w:r w:rsidRPr="003F7166">
                        <w:rPr>
                          <w:lang w:val="nn-NO"/>
                        </w:rPr>
                        <w:t xml:space="preserve">Gjevartenesta er ei </w:t>
                      </w:r>
                      <w:r>
                        <w:rPr>
                          <w:lang w:val="nn-NO"/>
                        </w:rPr>
                        <w:t xml:space="preserve">ordning der medlemmane i kyrkjelyden gjev eit fast beløp kvar månad. </w:t>
                      </w:r>
                    </w:p>
                    <w:p w:rsidR="002160B6" w:rsidRPr="00487512" w:rsidRDefault="002160B6" w:rsidP="003F7166">
                      <w:pPr>
                        <w:pStyle w:val="Brdtekst3"/>
                        <w:rPr>
                          <w:color w:val="1782BF" w:themeColor="text2"/>
                          <w:lang w:val="nn-NO"/>
                        </w:rPr>
                      </w:pPr>
                      <w:r w:rsidRPr="00487512">
                        <w:rPr>
                          <w:color w:val="1782BF" w:themeColor="text2"/>
                          <w:lang w:val="nn-NO"/>
                        </w:rPr>
                        <w:t>Kva går pengane til?</w:t>
                      </w:r>
                    </w:p>
                    <w:p w:rsidR="002160B6" w:rsidRDefault="002160B6" w:rsidP="003F7166">
                      <w:pPr>
                        <w:pStyle w:val="Brdtekst3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Pengane går til forskjellige delar av kyrkjelyden si</w:t>
                      </w:r>
                      <w:r w:rsidR="00116C28">
                        <w:rPr>
                          <w:lang w:val="nn-NO"/>
                        </w:rPr>
                        <w:t>tt arbeid. Til dø</w:t>
                      </w:r>
                      <w:r w:rsidR="00FD42D8">
                        <w:rPr>
                          <w:lang w:val="nn-NO"/>
                        </w:rPr>
                        <w:t>mes arbeid på Møteplassen</w:t>
                      </w:r>
                      <w:r w:rsidR="00116C28">
                        <w:rPr>
                          <w:lang w:val="nn-NO"/>
                        </w:rPr>
                        <w:t xml:space="preserve">, </w:t>
                      </w:r>
                      <w:r>
                        <w:rPr>
                          <w:lang w:val="nn-NO"/>
                        </w:rPr>
                        <w:t>besøkstenesta og trusopplæringa, i form av  mellom anna Løvegjengen og konfirmasjonsarbeidet.</w:t>
                      </w:r>
                      <w:bookmarkStart w:id="1" w:name="_GoBack"/>
                      <w:bookmarkEnd w:id="1"/>
                    </w:p>
                    <w:p w:rsidR="002160B6" w:rsidRPr="00487512" w:rsidRDefault="002160B6" w:rsidP="003F7166">
                      <w:pPr>
                        <w:pStyle w:val="Brdtekst3"/>
                        <w:rPr>
                          <w:color w:val="1782BF" w:themeColor="text2"/>
                          <w:lang w:val="nn-NO"/>
                        </w:rPr>
                      </w:pPr>
                      <w:r w:rsidRPr="00487512">
                        <w:rPr>
                          <w:color w:val="1782BF" w:themeColor="text2"/>
                          <w:lang w:val="nn-NO"/>
                        </w:rPr>
                        <w:t>Kor mykje må eg gje?</w:t>
                      </w:r>
                    </w:p>
                    <w:p w:rsidR="002160B6" w:rsidRDefault="002160B6" w:rsidP="003F7166">
                      <w:pPr>
                        <w:pStyle w:val="Brdtekst3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Beløpet vel du sjølv.</w:t>
                      </w:r>
                      <w:r w:rsidR="00116C28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nn-NO"/>
                        </w:rPr>
                        <w:t xml:space="preserve"> Gud har lova at du skal bli velsigna viss du gjev attende av det du har fått.</w:t>
                      </w:r>
                    </w:p>
                    <w:p w:rsidR="002160B6" w:rsidRPr="00487512" w:rsidRDefault="002160B6" w:rsidP="003F7166">
                      <w:pPr>
                        <w:pStyle w:val="Brdtekst3"/>
                        <w:rPr>
                          <w:color w:val="1782BF" w:themeColor="text2"/>
                          <w:lang w:val="nn-NO"/>
                        </w:rPr>
                      </w:pPr>
                      <w:r w:rsidRPr="00487512">
                        <w:rPr>
                          <w:color w:val="1782BF" w:themeColor="text2"/>
                          <w:lang w:val="nn-NO"/>
                        </w:rPr>
                        <w:t>Korleis gjer eg dette?</w:t>
                      </w:r>
                    </w:p>
                    <w:p w:rsidR="002160B6" w:rsidRDefault="002160B6" w:rsidP="003F7166">
                      <w:pPr>
                        <w:pStyle w:val="Brdtekst3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 xml:space="preserve">På nettstaden </w:t>
                      </w:r>
                      <w:hyperlink r:id="rId15" w:history="1">
                        <w:r w:rsidRPr="00116C28">
                          <w:rPr>
                            <w:rStyle w:val="Hyperkobling"/>
                            <w:color w:val="000000" w:themeColor="text1"/>
                            <w:lang w:val="nn-NO"/>
                          </w:rPr>
                          <w:t>www.melandkyrkja.no</w:t>
                        </w:r>
                      </w:hyperlink>
                      <w:r>
                        <w:rPr>
                          <w:lang w:val="nn-NO"/>
                        </w:rPr>
                        <w:t xml:space="preserve"> kan du laste ned eit skjema som du fyller ut og sender til kyrkjekontoret. Skjemaet ligg og bak i kyrkja. Legg det i postkassa i våpenhuset.</w:t>
                      </w:r>
                    </w:p>
                    <w:p w:rsidR="002160B6" w:rsidRPr="0007740A" w:rsidRDefault="002160B6" w:rsidP="003F7166">
                      <w:pPr>
                        <w:pStyle w:val="Brdtekst3"/>
                        <w:rPr>
                          <w:color w:val="1782BF" w:themeColor="text2"/>
                          <w:lang w:val="nn-NO"/>
                        </w:rPr>
                      </w:pPr>
                      <w:r w:rsidRPr="0007740A">
                        <w:rPr>
                          <w:color w:val="1782BF" w:themeColor="text2"/>
                          <w:lang w:val="nn-NO"/>
                        </w:rPr>
                        <w:t>Kvifor skal eg bli fast gjevar?</w:t>
                      </w:r>
                    </w:p>
                    <w:p w:rsidR="002160B6" w:rsidRPr="003F7166" w:rsidRDefault="002160B6" w:rsidP="003F7166">
                      <w:pPr>
                        <w:pStyle w:val="Brdtekst3"/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Vi trur at fast gjevarteneste vil velsigne både deg og kyrkjelyden. Den som gjev, han skal få!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E00373" w:rsidSect="00C91B86">
      <w:headerReference w:type="even" r:id="rId16"/>
      <w:headerReference w:type="default" r:id="rId17"/>
      <w:headerReference w:type="first" r:id="rId18"/>
      <w:pgSz w:w="16839" w:h="11907" w:orient="landscape" w:code="9"/>
      <w:pgMar w:top="432" w:right="432" w:bottom="432" w:left="432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ED0" w:rsidRDefault="009D1ED0">
      <w:pPr>
        <w:spacing w:after="0"/>
      </w:pPr>
      <w:r>
        <w:separator/>
      </w:r>
    </w:p>
  </w:endnote>
  <w:endnote w:type="continuationSeparator" w:id="0">
    <w:p w:rsidR="009D1ED0" w:rsidRDefault="009D1E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ED0" w:rsidRDefault="009D1ED0">
      <w:pPr>
        <w:spacing w:after="0"/>
      </w:pPr>
      <w:r>
        <w:separator/>
      </w:r>
    </w:p>
  </w:footnote>
  <w:footnote w:type="continuationSeparator" w:id="0">
    <w:p w:rsidR="009D1ED0" w:rsidRDefault="009D1E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0B6" w:rsidRDefault="002160B6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0B6" w:rsidRDefault="00FD42D8">
    <w:pPr>
      <w:pStyle w:val="Topp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5211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-6985</wp:posOffset>
              </wp:positionV>
              <wp:extent cx="10134600" cy="7026275"/>
              <wp:effectExtent l="0" t="5715" r="1270" b="3810"/>
              <wp:wrapNone/>
              <wp:docPr id="1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34600" cy="70262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0" o:spid="_x0000_s1026" style="position:absolute;margin-left:.9pt;margin-top:-.5pt;width:798pt;height:553.25pt;z-index:251655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" fillcolor="#073779 [3204]" stroked="f" strokecolor="#4a7ebb" strokeweight="1.5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6235" behindDoc="0" locked="0" layoutInCell="1" allowOverlap="1">
              <wp:simplePos x="0" y="0"/>
              <wp:positionH relativeFrom="column">
                <wp:posOffset>204470</wp:posOffset>
              </wp:positionH>
              <wp:positionV relativeFrom="paragraph">
                <wp:posOffset>168275</wp:posOffset>
              </wp:positionV>
              <wp:extent cx="9744710" cy="6670040"/>
              <wp:effectExtent l="127000" t="127000" r="135890" b="137160"/>
              <wp:wrapNone/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744710" cy="66700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16.1pt;margin-top:13.25pt;width:767.3pt;height:525.2pt;z-index:251656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</w:p>
  <w:p w:rsidR="002160B6" w:rsidRDefault="00FD42D8">
    <w:pPr>
      <w:pStyle w:val="Topp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7259" behindDoc="0" locked="0" layoutInCell="1" allowOverlap="1">
              <wp:simplePos x="0" y="0"/>
              <wp:positionH relativeFrom="column">
                <wp:posOffset>7412355</wp:posOffset>
              </wp:positionH>
              <wp:positionV relativeFrom="paragraph">
                <wp:posOffset>178435</wp:posOffset>
              </wp:positionV>
              <wp:extent cx="2353945" cy="6314440"/>
              <wp:effectExtent l="0" t="635" r="0" b="0"/>
              <wp:wrapNone/>
              <wp:docPr id="13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53945" cy="63144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1" o:spid="_x0000_s1026" style="position:absolute;margin-left:583.65pt;margin-top:14.05pt;width:185.35pt;height:497.2pt;z-index:251657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" fillcolor="#62bce9 [3214]" stroked="f" strokecolor="#4a7ebb" strokeweight="1.5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8283" behindDoc="0" locked="0" layoutInCell="1" allowOverlap="1">
              <wp:simplePos x="0" y="0"/>
              <wp:positionH relativeFrom="column">
                <wp:posOffset>407035</wp:posOffset>
              </wp:positionH>
              <wp:positionV relativeFrom="paragraph">
                <wp:posOffset>177800</wp:posOffset>
              </wp:positionV>
              <wp:extent cx="9354820" cy="6314440"/>
              <wp:effectExtent l="635" t="0" r="17145" b="10160"/>
              <wp:wrapNone/>
              <wp:docPr id="1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54820" cy="63144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2" o:spid="_x0000_s1026" style="position:absolute;margin-left:32.05pt;margin-top:14pt;width:736.6pt;height:497.2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" filled="f" fillcolor="#1782bf [3215]" strokecolor="#267bf2 [1940]" strokeweight="1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4957" behindDoc="0" locked="0" layoutInCell="1" allowOverlap="1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1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28" o:spid="_x0000_s1026" style="position:absolute;z-index:251644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" strokecolor="#267bf2 [1940]" strokeweight="1pt">
              <v:shadow opacity="22938f" offset="0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0B6" w:rsidRDefault="00FD42D8">
    <w:pPr>
      <w:pStyle w:val="Topp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9063" behindDoc="0" locked="0" layoutInCell="1" allowOverlap="1">
              <wp:simplePos x="0" y="0"/>
              <wp:positionH relativeFrom="column">
                <wp:posOffset>6888480</wp:posOffset>
              </wp:positionH>
              <wp:positionV relativeFrom="paragraph">
                <wp:posOffset>1905</wp:posOffset>
              </wp:positionV>
              <wp:extent cx="0" cy="7014210"/>
              <wp:effectExtent l="17780" t="14605" r="20320" b="19685"/>
              <wp:wrapNone/>
              <wp:docPr id="1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5" o:spid="_x0000_s1026" style="position:absolute;z-index:251649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42.4pt,.15pt" to="542.4pt,55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" strokecolor="#267bf2 [1940]" strokeweight="1pt">
              <v:shadow opacity="22938f" offset="0"/>
            </v:lin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8039" behindDoc="0" locked="0" layoutInCell="1" allowOverlap="1">
              <wp:simplePos x="0" y="0"/>
              <wp:positionH relativeFrom="column">
                <wp:posOffset>3297555</wp:posOffset>
              </wp:positionH>
              <wp:positionV relativeFrom="paragraph">
                <wp:posOffset>1905</wp:posOffset>
              </wp:positionV>
              <wp:extent cx="0" cy="7014210"/>
              <wp:effectExtent l="8255" t="14605" r="29845" b="19685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4" o:spid="_x0000_s1026" style="position:absolute;z-index:251648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59.65pt,.15pt" to="259.65pt,55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" strokecolor="#267bf2 [1940]" strokeweight="1pt">
              <v:shadow opacity="22938f" offset="0"/>
            </v:lin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4967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1905</wp:posOffset>
              </wp:positionV>
              <wp:extent cx="2968625" cy="7014210"/>
              <wp:effectExtent l="1905" t="1905" r="127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625" cy="70142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" o:spid="_x0000_s1026" style="position:absolute;margin-left:.15pt;margin-top:.15pt;width:233.75pt;height:552.3pt;z-index:251644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" fillcolor="#073779 [3204]" stroked="f" strokecolor="#4a7ebb" strokeweight="1.5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5991" behindDoc="0" locked="0" layoutInCell="1" allowOverlap="1">
              <wp:simplePos x="0" y="0"/>
              <wp:positionH relativeFrom="column">
                <wp:posOffset>3594735</wp:posOffset>
              </wp:positionH>
              <wp:positionV relativeFrom="paragraph">
                <wp:posOffset>1905</wp:posOffset>
              </wp:positionV>
              <wp:extent cx="2968625" cy="7014210"/>
              <wp:effectExtent l="635" t="1905" r="2540" b="0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625" cy="70142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" o:spid="_x0000_s1026" style="position:absolute;margin-left:283.05pt;margin-top:.15pt;width:233.75pt;height:552.3pt;z-index:251645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" fillcolor="#073779 [3204]" stroked="f" strokecolor="#4a7ebb" strokeweight="1.5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7015" behindDoc="0" locked="0" layoutInCell="1" allowOverlap="1">
              <wp:simplePos x="0" y="0"/>
              <wp:positionH relativeFrom="column">
                <wp:posOffset>7186930</wp:posOffset>
              </wp:positionH>
              <wp:positionV relativeFrom="paragraph">
                <wp:posOffset>1905</wp:posOffset>
              </wp:positionV>
              <wp:extent cx="2968625" cy="7014210"/>
              <wp:effectExtent l="0" t="1905" r="4445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625" cy="70142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565.9pt;margin-top:.15pt;width:233.75pt;height:552.3pt;z-index:251647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" fillcolor="#073779 [3204]" stroked="f" strokecolor="#4a7ebb" strokeweight="1.5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0087" behindDoc="0" locked="0" layoutInCell="1" allowOverlap="1">
              <wp:simplePos x="0" y="0"/>
              <wp:positionH relativeFrom="column">
                <wp:posOffset>195580</wp:posOffset>
              </wp:positionH>
              <wp:positionV relativeFrom="paragraph">
                <wp:posOffset>179070</wp:posOffset>
              </wp:positionV>
              <wp:extent cx="2580005" cy="6658610"/>
              <wp:effectExtent l="127000" t="127000" r="112395" b="123190"/>
              <wp:wrapNone/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05" cy="66586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15.4pt;margin-top:14.1pt;width:203.15pt;height:524.3pt;z-index:251650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1111" behindDoc="0" locked="0" layoutInCell="1" allowOverlap="1">
              <wp:simplePos x="0" y="0"/>
              <wp:positionH relativeFrom="column">
                <wp:posOffset>400050</wp:posOffset>
              </wp:positionH>
              <wp:positionV relativeFrom="paragraph">
                <wp:posOffset>366395</wp:posOffset>
              </wp:positionV>
              <wp:extent cx="2214245" cy="6365875"/>
              <wp:effectExtent l="6350" t="0" r="14605" b="1143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245" cy="636587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1" o:spid="_x0000_s1026" style="position:absolute;margin-left:31.5pt;margin-top:28.85pt;width:174.35pt;height:501.25pt;z-index:251651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" filled="f" fillcolor="#1782bf [3215]" strokecolor="#267bf2 [1940]" strokeweight="1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2135" behindDoc="0" locked="0" layoutInCell="1" allowOverlap="1">
              <wp:simplePos x="0" y="0"/>
              <wp:positionH relativeFrom="column">
                <wp:posOffset>3798570</wp:posOffset>
              </wp:positionH>
              <wp:positionV relativeFrom="paragraph">
                <wp:posOffset>179070</wp:posOffset>
              </wp:positionV>
              <wp:extent cx="2580005" cy="6658610"/>
              <wp:effectExtent l="127000" t="127000" r="112395" b="123190"/>
              <wp:wrapNone/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05" cy="66586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299.1pt;margin-top:14.1pt;width:203.15pt;height:524.3pt;z-index:251652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3159" behindDoc="0" locked="0" layoutInCell="1" allowOverlap="1">
              <wp:simplePos x="0" y="0"/>
              <wp:positionH relativeFrom="column">
                <wp:posOffset>7390765</wp:posOffset>
              </wp:positionH>
              <wp:positionV relativeFrom="paragraph">
                <wp:posOffset>179070</wp:posOffset>
              </wp:positionV>
              <wp:extent cx="2580640" cy="6659245"/>
              <wp:effectExtent l="127000" t="127000" r="111760" b="122555"/>
              <wp:wrapNone/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640" cy="66592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581.95pt;margin-top:14.1pt;width:203.2pt;height:524.35pt;z-index:251653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4183" behindDoc="0" locked="0" layoutInCell="1" allowOverlap="1">
              <wp:simplePos x="0" y="0"/>
              <wp:positionH relativeFrom="column">
                <wp:posOffset>7585075</wp:posOffset>
              </wp:positionH>
              <wp:positionV relativeFrom="paragraph">
                <wp:posOffset>366395</wp:posOffset>
              </wp:positionV>
              <wp:extent cx="2214245" cy="6365875"/>
              <wp:effectExtent l="3175" t="0" r="17780" b="11430"/>
              <wp:wrapNone/>
              <wp:docPr id="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245" cy="636587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3" o:spid="_x0000_s1026" style="position:absolute;margin-left:597.25pt;margin-top:28.85pt;width:174.35pt;height:501.25pt;z-index:251654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" filled="f" fillcolor="#1782bf [3215]" strokecolor="#267bf2 [1940]" strokeweight="1pt">
              <v:shadow opacity="22938f" offset="0"/>
              <v:textbox inset=",7.2pt,,7.2pt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5207" behindDoc="0" locked="0" layoutInCell="1" allowOverlap="1">
              <wp:simplePos x="0" y="0"/>
              <wp:positionH relativeFrom="column">
                <wp:posOffset>3992245</wp:posOffset>
              </wp:positionH>
              <wp:positionV relativeFrom="paragraph">
                <wp:posOffset>366395</wp:posOffset>
              </wp:positionV>
              <wp:extent cx="2214245" cy="6365875"/>
              <wp:effectExtent l="4445" t="0" r="16510" b="11430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245" cy="636587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2" o:spid="_x0000_s1026" style="position:absolute;margin-left:314.35pt;margin-top:28.85pt;width:174.35pt;height:501.25pt;z-index:251655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" filled="f" fillcolor="#1782bf [3215]" strokecolor="#267bf2 [1940]" strokeweight="1pt">
              <v:shadow opacity="22938f" offset="0"/>
              <v:textbox inset=",7.2pt,,7.2p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84461"/>
    <w:multiLevelType w:val="hybridMultilevel"/>
    <w:tmpl w:val="F93E4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523497"/>
    <w:multiLevelType w:val="hybridMultilevel"/>
    <w:tmpl w:val="6C82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4B3F19"/>
    <w:rsid w:val="000441CA"/>
    <w:rsid w:val="0007740A"/>
    <w:rsid w:val="00116C28"/>
    <w:rsid w:val="00160C29"/>
    <w:rsid w:val="002160B6"/>
    <w:rsid w:val="00252929"/>
    <w:rsid w:val="003018E6"/>
    <w:rsid w:val="00373D59"/>
    <w:rsid w:val="003F7166"/>
    <w:rsid w:val="00487512"/>
    <w:rsid w:val="004B3F19"/>
    <w:rsid w:val="005004F1"/>
    <w:rsid w:val="005640BE"/>
    <w:rsid w:val="00573AC9"/>
    <w:rsid w:val="00631C4D"/>
    <w:rsid w:val="006528A1"/>
    <w:rsid w:val="00694B0D"/>
    <w:rsid w:val="006A0619"/>
    <w:rsid w:val="007710D6"/>
    <w:rsid w:val="008473CE"/>
    <w:rsid w:val="008F57FB"/>
    <w:rsid w:val="0091381D"/>
    <w:rsid w:val="009D1ED0"/>
    <w:rsid w:val="00AB4796"/>
    <w:rsid w:val="00C91B86"/>
    <w:rsid w:val="00D45D87"/>
    <w:rsid w:val="00D62E57"/>
    <w:rsid w:val="00DC3F62"/>
    <w:rsid w:val="00DF5665"/>
    <w:rsid w:val="00E00373"/>
    <w:rsid w:val="00ED3840"/>
    <w:rsid w:val="00F32FE9"/>
    <w:rsid w:val="00F953DA"/>
    <w:rsid w:val="00FA2455"/>
    <w:rsid w:val="00FD42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C91B86"/>
  </w:style>
  <w:style w:type="paragraph" w:styleId="Overskrift1">
    <w:name w:val="heading 1"/>
    <w:basedOn w:val="Normal"/>
    <w:link w:val="Overskrift1Tegn"/>
    <w:uiPriority w:val="9"/>
    <w:qFormat/>
    <w:rsid w:val="00C91B86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rsid w:val="00C91B86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C91B8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paragraph" w:styleId="Overskrift4">
    <w:name w:val="heading 4"/>
    <w:basedOn w:val="Normal"/>
    <w:link w:val="Overskrift4Tegn"/>
    <w:uiPriority w:val="9"/>
    <w:unhideWhenUsed/>
    <w:qFormat/>
    <w:rsid w:val="00C91B86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paragraph" w:styleId="Overskrift5">
    <w:name w:val="heading 5"/>
    <w:basedOn w:val="Normal"/>
    <w:link w:val="Overskrift5Tegn"/>
    <w:uiPriority w:val="9"/>
    <w:unhideWhenUsed/>
    <w:qFormat/>
    <w:rsid w:val="00C91B86"/>
    <w:pPr>
      <w:spacing w:after="0"/>
      <w:outlineLvl w:val="4"/>
    </w:pPr>
    <w:rPr>
      <w:rFonts w:asciiTheme="majorHAnsi" w:eastAsiaTheme="majorEastAsia" w:hAnsiTheme="majorHAnsi" w:cstheme="majorBidi"/>
      <w:color w:val="8FD9FB" w:themeColor="accent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91B86"/>
    <w:pPr>
      <w:tabs>
        <w:tab w:val="center" w:pos="4320"/>
        <w:tab w:val="right" w:pos="8640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C91B86"/>
  </w:style>
  <w:style w:type="paragraph" w:styleId="Bunntekst">
    <w:name w:val="footer"/>
    <w:basedOn w:val="Normal"/>
    <w:link w:val="BunntekstTegn"/>
    <w:uiPriority w:val="99"/>
    <w:unhideWhenUsed/>
    <w:rsid w:val="00C91B86"/>
    <w:pPr>
      <w:tabs>
        <w:tab w:val="center" w:pos="4320"/>
        <w:tab w:val="right" w:pos="8640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C91B86"/>
  </w:style>
  <w:style w:type="character" w:customStyle="1" w:styleId="Overskrift1Tegn">
    <w:name w:val="Overskrift 1 Tegn"/>
    <w:basedOn w:val="Standardskriftforavsnitt"/>
    <w:link w:val="Overskrift1"/>
    <w:uiPriority w:val="9"/>
    <w:rsid w:val="00C91B86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91B86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91B86"/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91B86"/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C91B86"/>
    <w:rPr>
      <w:rFonts w:asciiTheme="majorHAnsi" w:eastAsiaTheme="majorEastAsia" w:hAnsiTheme="majorHAnsi" w:cstheme="majorBidi"/>
      <w:color w:val="8FD9FB" w:themeColor="accent2"/>
    </w:rPr>
  </w:style>
  <w:style w:type="paragraph" w:styleId="Brdtekst">
    <w:name w:val="Body Text"/>
    <w:basedOn w:val="Normal"/>
    <w:link w:val="BrdtekstTegn"/>
    <w:uiPriority w:val="99"/>
    <w:unhideWhenUsed/>
    <w:rsid w:val="00C91B86"/>
    <w:pPr>
      <w:spacing w:after="60" w:line="252" w:lineRule="auto"/>
      <w:ind w:firstLine="360"/>
    </w:pPr>
    <w:rPr>
      <w:color w:val="0B415F" w:themeColor="text2" w:themeShade="80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sid w:val="00C91B86"/>
    <w:rPr>
      <w:color w:val="0B415F" w:themeColor="text2" w:themeShade="80"/>
      <w:sz w:val="22"/>
    </w:rPr>
  </w:style>
  <w:style w:type="paragraph" w:styleId="Brdtekst2">
    <w:name w:val="Body Text 2"/>
    <w:basedOn w:val="Normal"/>
    <w:link w:val="Brdtekst2Tegn"/>
    <w:uiPriority w:val="99"/>
    <w:unhideWhenUsed/>
    <w:rsid w:val="00C91B86"/>
    <w:pPr>
      <w:spacing w:after="60" w:line="252" w:lineRule="auto"/>
      <w:jc w:val="center"/>
    </w:pPr>
    <w:rPr>
      <w:color w:val="0B415F" w:themeColor="text2" w:themeShade="80"/>
      <w:sz w:val="22"/>
    </w:rPr>
  </w:style>
  <w:style w:type="character" w:customStyle="1" w:styleId="Brdtekst2Tegn">
    <w:name w:val="Brødtekst 2 Tegn"/>
    <w:basedOn w:val="Standardskriftforavsnitt"/>
    <w:link w:val="Brdtekst2"/>
    <w:uiPriority w:val="99"/>
    <w:rsid w:val="00C91B86"/>
    <w:rPr>
      <w:color w:val="0B415F" w:themeColor="text2" w:themeShade="80"/>
      <w:sz w:val="22"/>
    </w:rPr>
  </w:style>
  <w:style w:type="paragraph" w:styleId="Brdtekst3">
    <w:name w:val="Body Text 3"/>
    <w:basedOn w:val="Normal"/>
    <w:link w:val="Brdtekst3Tegn"/>
    <w:uiPriority w:val="99"/>
    <w:unhideWhenUsed/>
    <w:rsid w:val="00C91B86"/>
    <w:pPr>
      <w:spacing w:line="252" w:lineRule="auto"/>
    </w:pPr>
    <w:rPr>
      <w:color w:val="0B415F" w:themeColor="text2" w:themeShade="80"/>
      <w:sz w:val="20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C91B86"/>
    <w:rPr>
      <w:color w:val="0B415F" w:themeColor="text2" w:themeShade="80"/>
      <w:sz w:val="20"/>
      <w:szCs w:val="16"/>
    </w:rPr>
  </w:style>
  <w:style w:type="paragraph" w:styleId="Tittel">
    <w:name w:val="Title"/>
    <w:basedOn w:val="Normal"/>
    <w:link w:val="TittelTegn"/>
    <w:uiPriority w:val="10"/>
    <w:qFormat/>
    <w:rsid w:val="00C91B8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C91B86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Undertittel">
    <w:name w:val="Subtitle"/>
    <w:basedOn w:val="Normal"/>
    <w:link w:val="UndertittelTegn"/>
    <w:uiPriority w:val="11"/>
    <w:qFormat/>
    <w:rsid w:val="00C91B86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FD9FB" w:themeColor="accent2"/>
      <w:sz w:val="3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91B86"/>
    <w:rPr>
      <w:rFonts w:asciiTheme="majorHAnsi" w:eastAsiaTheme="majorEastAsia" w:hAnsiTheme="majorHAnsi" w:cstheme="majorBidi"/>
      <w:iCs/>
      <w:color w:val="8FD9FB" w:themeColor="accent2"/>
      <w:sz w:val="36"/>
    </w:rPr>
  </w:style>
  <w:style w:type="paragraph" w:customStyle="1" w:styleId="Symbol">
    <w:name w:val="Symbol"/>
    <w:basedOn w:val="Normal"/>
    <w:link w:val="SymbolChar"/>
    <w:qFormat/>
    <w:rsid w:val="00C91B86"/>
    <w:pPr>
      <w:spacing w:after="0" w:line="480" w:lineRule="exact"/>
      <w:jc w:val="center"/>
    </w:pPr>
    <w:rPr>
      <w:color w:val="95D0F2" w:themeColor="text2" w:themeTint="66"/>
      <w:sz w:val="44"/>
    </w:rPr>
  </w:style>
  <w:style w:type="character" w:customStyle="1" w:styleId="SymbolChar">
    <w:name w:val="Symbol Char"/>
    <w:basedOn w:val="Standardskriftforavsnitt"/>
    <w:link w:val="Symbol"/>
    <w:rsid w:val="00C91B86"/>
    <w:rPr>
      <w:color w:val="95D0F2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C91B86"/>
    <w:pPr>
      <w:spacing w:after="180"/>
      <w:jc w:val="center"/>
    </w:pPr>
    <w:rPr>
      <w:color w:val="1782BF" w:themeColor="text2"/>
      <w:sz w:val="18"/>
    </w:rPr>
  </w:style>
  <w:style w:type="character" w:customStyle="1" w:styleId="ContactDetailsChar">
    <w:name w:val="Contact Details Char"/>
    <w:basedOn w:val="Standardskriftforavsnitt"/>
    <w:link w:val="ContactDetails"/>
    <w:rsid w:val="00C91B86"/>
    <w:rPr>
      <w:color w:val="1782BF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C91B86"/>
    <w:pPr>
      <w:spacing w:after="0"/>
      <w:jc w:val="center"/>
    </w:pPr>
    <w:rPr>
      <w:b/>
      <w:color w:val="1782BF" w:themeColor="text2"/>
      <w:sz w:val="20"/>
    </w:rPr>
  </w:style>
  <w:style w:type="character" w:customStyle="1" w:styleId="OrganizationChar">
    <w:name w:val="Organization Char"/>
    <w:basedOn w:val="Standardskriftforavsnitt"/>
    <w:link w:val="Organization"/>
    <w:rsid w:val="00C91B86"/>
    <w:rPr>
      <w:b/>
      <w:color w:val="1782BF" w:themeColor="text2"/>
      <w:sz w:val="20"/>
    </w:rPr>
  </w:style>
  <w:style w:type="character" w:styleId="Hyperkobling">
    <w:name w:val="Hyperlink"/>
    <w:basedOn w:val="Standardskriftforavsnitt"/>
    <w:rsid w:val="00487512"/>
    <w:rPr>
      <w:color w:val="FFDE26" w:themeColor="hyperlink"/>
      <w:u w:val="single"/>
    </w:rPr>
  </w:style>
  <w:style w:type="character" w:customStyle="1" w:styleId="apple-converted-space">
    <w:name w:val="apple-converted-space"/>
    <w:basedOn w:val="Standardskriftforavsnitt"/>
    <w:rsid w:val="003018E6"/>
  </w:style>
  <w:style w:type="paragraph" w:styleId="Listeavsnitt">
    <w:name w:val="List Paragraph"/>
    <w:basedOn w:val="Normal"/>
    <w:rsid w:val="000441CA"/>
    <w:pPr>
      <w:ind w:left="720"/>
      <w:contextualSpacing/>
    </w:pPr>
  </w:style>
  <w:style w:type="paragraph" w:styleId="Bobletekst">
    <w:name w:val="Balloon Text"/>
    <w:basedOn w:val="Normal"/>
    <w:link w:val="BobletekstTegn"/>
    <w:rsid w:val="007710D6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771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C91B86"/>
  </w:style>
  <w:style w:type="paragraph" w:styleId="Overskrift1">
    <w:name w:val="heading 1"/>
    <w:basedOn w:val="Normal"/>
    <w:link w:val="Overskrift1Tegn"/>
    <w:uiPriority w:val="9"/>
    <w:qFormat/>
    <w:rsid w:val="00C91B86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rsid w:val="00C91B86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C91B8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paragraph" w:styleId="Overskrift4">
    <w:name w:val="heading 4"/>
    <w:basedOn w:val="Normal"/>
    <w:link w:val="Overskrift4Tegn"/>
    <w:uiPriority w:val="9"/>
    <w:unhideWhenUsed/>
    <w:qFormat/>
    <w:rsid w:val="00C91B86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paragraph" w:styleId="Overskrift5">
    <w:name w:val="heading 5"/>
    <w:basedOn w:val="Normal"/>
    <w:link w:val="Overskrift5Tegn"/>
    <w:uiPriority w:val="9"/>
    <w:unhideWhenUsed/>
    <w:qFormat/>
    <w:rsid w:val="00C91B86"/>
    <w:pPr>
      <w:spacing w:after="0"/>
      <w:outlineLvl w:val="4"/>
    </w:pPr>
    <w:rPr>
      <w:rFonts w:asciiTheme="majorHAnsi" w:eastAsiaTheme="majorEastAsia" w:hAnsiTheme="majorHAnsi" w:cstheme="majorBidi"/>
      <w:color w:val="8FD9FB" w:themeColor="accent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91B86"/>
    <w:pPr>
      <w:tabs>
        <w:tab w:val="center" w:pos="4320"/>
        <w:tab w:val="right" w:pos="8640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C91B86"/>
  </w:style>
  <w:style w:type="paragraph" w:styleId="Bunntekst">
    <w:name w:val="footer"/>
    <w:basedOn w:val="Normal"/>
    <w:link w:val="BunntekstTegn"/>
    <w:uiPriority w:val="99"/>
    <w:unhideWhenUsed/>
    <w:rsid w:val="00C91B86"/>
    <w:pPr>
      <w:tabs>
        <w:tab w:val="center" w:pos="4320"/>
        <w:tab w:val="right" w:pos="8640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C91B86"/>
  </w:style>
  <w:style w:type="character" w:customStyle="1" w:styleId="Overskrift1Tegn">
    <w:name w:val="Overskrift 1 Tegn"/>
    <w:basedOn w:val="Standardskriftforavsnitt"/>
    <w:link w:val="Overskrift1"/>
    <w:uiPriority w:val="9"/>
    <w:rsid w:val="00C91B86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91B86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91B86"/>
    <w:rPr>
      <w:rFonts w:asciiTheme="majorHAnsi" w:eastAsiaTheme="majorEastAsia" w:hAnsiTheme="majorHAnsi" w:cstheme="majorBidi"/>
      <w:bCs/>
      <w:color w:val="05295A" w:themeColor="accent1" w:themeShade="BF"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91B86"/>
    <w:rPr>
      <w:rFonts w:asciiTheme="majorHAnsi" w:eastAsiaTheme="majorEastAsia" w:hAnsiTheme="majorHAnsi" w:cstheme="majorBidi"/>
      <w:bCs/>
      <w:iCs/>
      <w:color w:val="8FD9FB" w:themeColor="accent2"/>
      <w:sz w:val="2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C91B86"/>
    <w:rPr>
      <w:rFonts w:asciiTheme="majorHAnsi" w:eastAsiaTheme="majorEastAsia" w:hAnsiTheme="majorHAnsi" w:cstheme="majorBidi"/>
      <w:color w:val="8FD9FB" w:themeColor="accent2"/>
    </w:rPr>
  </w:style>
  <w:style w:type="paragraph" w:styleId="Brdtekst">
    <w:name w:val="Body Text"/>
    <w:basedOn w:val="Normal"/>
    <w:link w:val="BrdtekstTegn"/>
    <w:uiPriority w:val="99"/>
    <w:unhideWhenUsed/>
    <w:rsid w:val="00C91B86"/>
    <w:pPr>
      <w:spacing w:after="60" w:line="252" w:lineRule="auto"/>
      <w:ind w:firstLine="360"/>
    </w:pPr>
    <w:rPr>
      <w:color w:val="0B415F" w:themeColor="text2" w:themeShade="80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sid w:val="00C91B86"/>
    <w:rPr>
      <w:color w:val="0B415F" w:themeColor="text2" w:themeShade="80"/>
      <w:sz w:val="22"/>
    </w:rPr>
  </w:style>
  <w:style w:type="paragraph" w:styleId="Brdtekst2">
    <w:name w:val="Body Text 2"/>
    <w:basedOn w:val="Normal"/>
    <w:link w:val="Brdtekst2Tegn"/>
    <w:uiPriority w:val="99"/>
    <w:unhideWhenUsed/>
    <w:rsid w:val="00C91B86"/>
    <w:pPr>
      <w:spacing w:after="60" w:line="252" w:lineRule="auto"/>
      <w:jc w:val="center"/>
    </w:pPr>
    <w:rPr>
      <w:color w:val="0B415F" w:themeColor="text2" w:themeShade="80"/>
      <w:sz w:val="22"/>
    </w:rPr>
  </w:style>
  <w:style w:type="character" w:customStyle="1" w:styleId="Brdtekst2Tegn">
    <w:name w:val="Brødtekst 2 Tegn"/>
    <w:basedOn w:val="Standardskriftforavsnitt"/>
    <w:link w:val="Brdtekst2"/>
    <w:uiPriority w:val="99"/>
    <w:rsid w:val="00C91B86"/>
    <w:rPr>
      <w:color w:val="0B415F" w:themeColor="text2" w:themeShade="80"/>
      <w:sz w:val="22"/>
    </w:rPr>
  </w:style>
  <w:style w:type="paragraph" w:styleId="Brdtekst3">
    <w:name w:val="Body Text 3"/>
    <w:basedOn w:val="Normal"/>
    <w:link w:val="Brdtekst3Tegn"/>
    <w:uiPriority w:val="99"/>
    <w:unhideWhenUsed/>
    <w:rsid w:val="00C91B86"/>
    <w:pPr>
      <w:spacing w:line="252" w:lineRule="auto"/>
    </w:pPr>
    <w:rPr>
      <w:color w:val="0B415F" w:themeColor="text2" w:themeShade="80"/>
      <w:sz w:val="20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C91B86"/>
    <w:rPr>
      <w:color w:val="0B415F" w:themeColor="text2" w:themeShade="80"/>
      <w:sz w:val="20"/>
      <w:szCs w:val="16"/>
    </w:rPr>
  </w:style>
  <w:style w:type="paragraph" w:styleId="Tittel">
    <w:name w:val="Title"/>
    <w:basedOn w:val="Normal"/>
    <w:link w:val="TittelTegn"/>
    <w:uiPriority w:val="10"/>
    <w:qFormat/>
    <w:rsid w:val="00C91B8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C91B86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Undertittel">
    <w:name w:val="Subtitle"/>
    <w:basedOn w:val="Normal"/>
    <w:link w:val="UndertittelTegn"/>
    <w:uiPriority w:val="11"/>
    <w:qFormat/>
    <w:rsid w:val="00C91B86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FD9FB" w:themeColor="accent2"/>
      <w:sz w:val="3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91B86"/>
    <w:rPr>
      <w:rFonts w:asciiTheme="majorHAnsi" w:eastAsiaTheme="majorEastAsia" w:hAnsiTheme="majorHAnsi" w:cstheme="majorBidi"/>
      <w:iCs/>
      <w:color w:val="8FD9FB" w:themeColor="accent2"/>
      <w:sz w:val="36"/>
    </w:rPr>
  </w:style>
  <w:style w:type="paragraph" w:customStyle="1" w:styleId="Symbol">
    <w:name w:val="Symbol"/>
    <w:basedOn w:val="Normal"/>
    <w:link w:val="SymbolChar"/>
    <w:qFormat/>
    <w:rsid w:val="00C91B86"/>
    <w:pPr>
      <w:spacing w:after="0" w:line="480" w:lineRule="exact"/>
      <w:jc w:val="center"/>
    </w:pPr>
    <w:rPr>
      <w:color w:val="95D0F2" w:themeColor="text2" w:themeTint="66"/>
      <w:sz w:val="44"/>
    </w:rPr>
  </w:style>
  <w:style w:type="character" w:customStyle="1" w:styleId="SymbolChar">
    <w:name w:val="Symbol Char"/>
    <w:basedOn w:val="Standardskriftforavsnitt"/>
    <w:link w:val="Symbol"/>
    <w:rsid w:val="00C91B86"/>
    <w:rPr>
      <w:color w:val="95D0F2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C91B86"/>
    <w:pPr>
      <w:spacing w:after="180"/>
      <w:jc w:val="center"/>
    </w:pPr>
    <w:rPr>
      <w:color w:val="1782BF" w:themeColor="text2"/>
      <w:sz w:val="18"/>
    </w:rPr>
  </w:style>
  <w:style w:type="character" w:customStyle="1" w:styleId="ContactDetailsChar">
    <w:name w:val="Contact Details Char"/>
    <w:basedOn w:val="Standardskriftforavsnitt"/>
    <w:link w:val="ContactDetails"/>
    <w:rsid w:val="00C91B86"/>
    <w:rPr>
      <w:color w:val="1782BF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C91B86"/>
    <w:pPr>
      <w:spacing w:after="0"/>
      <w:jc w:val="center"/>
    </w:pPr>
    <w:rPr>
      <w:b/>
      <w:color w:val="1782BF" w:themeColor="text2"/>
      <w:sz w:val="20"/>
    </w:rPr>
  </w:style>
  <w:style w:type="character" w:customStyle="1" w:styleId="OrganizationChar">
    <w:name w:val="Organization Char"/>
    <w:basedOn w:val="Standardskriftforavsnitt"/>
    <w:link w:val="Organization"/>
    <w:rsid w:val="00C91B86"/>
    <w:rPr>
      <w:b/>
      <w:color w:val="1782BF" w:themeColor="text2"/>
      <w:sz w:val="20"/>
    </w:rPr>
  </w:style>
  <w:style w:type="character" w:styleId="Hyperkobling">
    <w:name w:val="Hyperlink"/>
    <w:basedOn w:val="Standardskriftforavsnitt"/>
    <w:rsid w:val="00487512"/>
    <w:rPr>
      <w:color w:val="FFDE26" w:themeColor="hyperlink"/>
      <w:u w:val="single"/>
    </w:rPr>
  </w:style>
  <w:style w:type="character" w:customStyle="1" w:styleId="apple-converted-space">
    <w:name w:val="apple-converted-space"/>
    <w:basedOn w:val="Standardskriftforavsnitt"/>
    <w:rsid w:val="003018E6"/>
  </w:style>
  <w:style w:type="paragraph" w:styleId="Listeavsnitt">
    <w:name w:val="List Paragraph"/>
    <w:basedOn w:val="Normal"/>
    <w:rsid w:val="000441CA"/>
    <w:pPr>
      <w:ind w:left="720"/>
      <w:contextualSpacing/>
    </w:pPr>
  </w:style>
  <w:style w:type="paragraph" w:styleId="Bobletekst">
    <w:name w:val="Balloon Text"/>
    <w:basedOn w:val="Normal"/>
    <w:link w:val="BobletekstTegn"/>
    <w:rsid w:val="007710D6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771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elandkyrkja.no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elandkyrkja.no" TargetMode="External"/></Relationships>
</file>

<file path=word/theme/theme1.xml><?xml version="1.0" encoding="utf-8"?>
<a:theme xmlns:a="http://schemas.openxmlformats.org/drawingml/2006/main" name="Capital">
  <a:themeElements>
    <a:clrScheme name="Himm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CD72003F</Template>
  <TotalTime>0</TotalTime>
  <Pages>2</Pages>
  <Words>3</Words>
  <Characters>22</Characters>
  <Application>Microsoft Office Word</Application>
  <DocSecurity>4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Solveig Westermoen</dc:creator>
  <cp:lastModifiedBy>Anne Sofie N. Uthaug</cp:lastModifiedBy>
  <cp:revision>2</cp:revision>
  <cp:lastPrinted>2016-02-26T10:22:00Z</cp:lastPrinted>
  <dcterms:created xsi:type="dcterms:W3CDTF">2016-02-26T10:28:00Z</dcterms:created>
  <dcterms:modified xsi:type="dcterms:W3CDTF">2016-02-26T10:28:00Z</dcterms:modified>
</cp:coreProperties>
</file>